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4877" w:rsidRDefault="00A525CB">
      <w:pPr>
        <w:rPr>
          <w:sz w:val="96"/>
          <w:szCs w:val="96"/>
        </w:rPr>
      </w:pPr>
      <w:r w:rsidRPr="00A525CB">
        <w:rPr>
          <w:noProof/>
          <w:sz w:val="96"/>
          <w:szCs w:val="96"/>
        </w:rPr>
        <w:drawing>
          <wp:inline distT="0" distB="0" distL="0" distR="0">
            <wp:extent cx="5274310" cy="7258640"/>
            <wp:effectExtent l="0" t="0" r="2540" b="0"/>
            <wp:docPr id="1" name="Picture 1" descr="E:\scanned geog\journey of a river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ned geog\journey of a river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5CB" w:rsidRDefault="00A525CB">
      <w:pPr>
        <w:rPr>
          <w:sz w:val="96"/>
          <w:szCs w:val="96"/>
        </w:rPr>
      </w:pPr>
    </w:p>
    <w:p w:rsidR="00A525CB" w:rsidRDefault="00A525CB">
      <w:pPr>
        <w:rPr>
          <w:sz w:val="96"/>
          <w:szCs w:val="96"/>
        </w:rPr>
      </w:pPr>
    </w:p>
    <w:p w:rsidR="00A525CB" w:rsidRDefault="00A525CB">
      <w:pPr>
        <w:rPr>
          <w:sz w:val="96"/>
          <w:szCs w:val="96"/>
        </w:rPr>
      </w:pPr>
      <w:r w:rsidRPr="00A525CB">
        <w:rPr>
          <w:noProof/>
          <w:sz w:val="96"/>
          <w:szCs w:val="96"/>
        </w:rPr>
        <w:lastRenderedPageBreak/>
        <w:drawing>
          <wp:inline distT="0" distB="0" distL="0" distR="0">
            <wp:extent cx="5274310" cy="7258640"/>
            <wp:effectExtent l="0" t="0" r="2540" b="0"/>
            <wp:docPr id="3" name="Picture 3" descr="E:\scanned geog\journey of a river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ned geog\journey of a river 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5CB" w:rsidRDefault="00A525CB">
      <w:pPr>
        <w:rPr>
          <w:sz w:val="96"/>
          <w:szCs w:val="96"/>
        </w:rPr>
      </w:pPr>
    </w:p>
    <w:p w:rsidR="00A525CB" w:rsidRDefault="00A525CB">
      <w:pPr>
        <w:rPr>
          <w:sz w:val="96"/>
          <w:szCs w:val="96"/>
        </w:rPr>
      </w:pPr>
    </w:p>
    <w:p w:rsidR="00A525CB" w:rsidRPr="00ED26D7" w:rsidRDefault="00A525CB">
      <w:pPr>
        <w:rPr>
          <w:sz w:val="96"/>
          <w:szCs w:val="96"/>
        </w:rPr>
      </w:pPr>
      <w:r w:rsidRPr="00A525CB">
        <w:rPr>
          <w:noProof/>
          <w:sz w:val="96"/>
          <w:szCs w:val="96"/>
        </w:rPr>
        <w:lastRenderedPageBreak/>
        <w:drawing>
          <wp:inline distT="0" distB="0" distL="0" distR="0">
            <wp:extent cx="5274310" cy="7258640"/>
            <wp:effectExtent l="0" t="0" r="2540" b="0"/>
            <wp:docPr id="4" name="Picture 4" descr="E:\scanned geog\journey of a river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ned geog\journey of a river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25CB" w:rsidRPr="00ED26D7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462B" w:rsidRDefault="00AD462B" w:rsidP="00AD462B">
      <w:r>
        <w:separator/>
      </w:r>
    </w:p>
  </w:endnote>
  <w:endnote w:type="continuationSeparator" w:id="0">
    <w:p w:rsidR="00AD462B" w:rsidRDefault="00AD462B" w:rsidP="00AD46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1A9" w:rsidRDefault="00C511A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1A9" w:rsidRDefault="00C511A9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1A9" w:rsidRDefault="00C511A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462B" w:rsidRDefault="00AD462B" w:rsidP="00AD462B">
      <w:r>
        <w:separator/>
      </w:r>
    </w:p>
  </w:footnote>
  <w:footnote w:type="continuationSeparator" w:id="0">
    <w:p w:rsidR="00AD462B" w:rsidRDefault="00AD462B" w:rsidP="00AD46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1A9" w:rsidRDefault="00C511A9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462B" w:rsidRPr="00C511A9" w:rsidRDefault="00AD462B">
    <w:pPr>
      <w:pStyle w:val="Header"/>
      <w:rPr>
        <w:rFonts w:ascii="Arial" w:hAnsi="Arial" w:cs="Arial"/>
        <w:sz w:val="28"/>
        <w:szCs w:val="28"/>
      </w:rPr>
    </w:pPr>
    <w:r w:rsidRPr="00C511A9">
      <w:rPr>
        <w:rFonts w:ascii="Arial" w:hAnsi="Arial" w:cs="Arial"/>
        <w:noProof/>
        <w:sz w:val="28"/>
        <w:szCs w:val="28"/>
      </w:rPr>
      <w:drawing>
        <wp:anchor distT="0" distB="0" distL="114300" distR="114300" simplePos="0" relativeHeight="251658240" behindDoc="0" locked="0" layoutInCell="1" allowOverlap="1" wp14:anchorId="718CE590" wp14:editId="454FB182">
          <wp:simplePos x="0" y="0"/>
          <wp:positionH relativeFrom="column">
            <wp:posOffset>4943475</wp:posOffset>
          </wp:positionH>
          <wp:positionV relativeFrom="paragraph">
            <wp:posOffset>-353060</wp:posOffset>
          </wp:positionV>
          <wp:extent cx="1376680" cy="1007745"/>
          <wp:effectExtent l="0" t="0" r="0" b="1905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GS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6680" cy="10077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511A9" w:rsidRPr="00C511A9">
      <w:rPr>
        <w:rFonts w:ascii="Arial" w:hAnsi="Arial" w:cs="Arial"/>
        <w:sz w:val="28"/>
        <w:szCs w:val="28"/>
      </w:rPr>
      <w:t>Lesson One: Journey of a River</w:t>
    </w:r>
  </w:p>
  <w:p w:rsidR="00C511A9" w:rsidRPr="00C511A9" w:rsidRDefault="00C511A9">
    <w:pPr>
      <w:pStyle w:val="Header"/>
      <w:rPr>
        <w:rFonts w:ascii="Arial" w:hAnsi="Arial" w:cs="Arial"/>
        <w:sz w:val="28"/>
        <w:szCs w:val="28"/>
      </w:rPr>
    </w:pPr>
    <w:r w:rsidRPr="00C511A9">
      <w:rPr>
        <w:rFonts w:ascii="Arial" w:hAnsi="Arial" w:cs="Arial"/>
        <w:sz w:val="28"/>
        <w:szCs w:val="28"/>
      </w:rPr>
      <w:t xml:space="preserve">Examples of </w:t>
    </w:r>
    <w:r w:rsidRPr="00C511A9">
      <w:rPr>
        <w:rFonts w:ascii="Arial" w:hAnsi="Arial" w:cs="Arial"/>
        <w:sz w:val="28"/>
        <w:szCs w:val="28"/>
      </w:rPr>
      <w:t>pupils</w:t>
    </w:r>
    <w:r w:rsidR="00514ABD">
      <w:rPr>
        <w:rFonts w:ascii="Arial" w:hAnsi="Arial" w:cs="Arial"/>
        <w:sz w:val="28"/>
        <w:szCs w:val="28"/>
      </w:rPr>
      <w:t>’</w:t>
    </w:r>
    <w:bookmarkStart w:id="0" w:name="_GoBack"/>
    <w:bookmarkEnd w:id="0"/>
    <w:r w:rsidRPr="00C511A9">
      <w:rPr>
        <w:rFonts w:ascii="Arial" w:hAnsi="Arial" w:cs="Arial"/>
        <w:sz w:val="28"/>
        <w:szCs w:val="28"/>
      </w:rPr>
      <w:t xml:space="preserve"> work</w:t>
    </w:r>
  </w:p>
  <w:p w:rsidR="00AD462B" w:rsidRDefault="00AD462B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1A9" w:rsidRDefault="00C511A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6D7"/>
    <w:rsid w:val="0000214F"/>
    <w:rsid w:val="000052F8"/>
    <w:rsid w:val="00010ADB"/>
    <w:rsid w:val="0001101C"/>
    <w:rsid w:val="00012F1F"/>
    <w:rsid w:val="00013D05"/>
    <w:rsid w:val="00015D20"/>
    <w:rsid w:val="00036007"/>
    <w:rsid w:val="00042416"/>
    <w:rsid w:val="0004273C"/>
    <w:rsid w:val="00042A2B"/>
    <w:rsid w:val="00055B26"/>
    <w:rsid w:val="000606A0"/>
    <w:rsid w:val="000875CD"/>
    <w:rsid w:val="000906F2"/>
    <w:rsid w:val="00092F83"/>
    <w:rsid w:val="000A7009"/>
    <w:rsid w:val="000B42BB"/>
    <w:rsid w:val="000C4762"/>
    <w:rsid w:val="000C53A6"/>
    <w:rsid w:val="000D38AF"/>
    <w:rsid w:val="000E08FA"/>
    <w:rsid w:val="000E30C8"/>
    <w:rsid w:val="000E34A2"/>
    <w:rsid w:val="000F165C"/>
    <w:rsid w:val="000F500D"/>
    <w:rsid w:val="00101064"/>
    <w:rsid w:val="00106C1E"/>
    <w:rsid w:val="001130FF"/>
    <w:rsid w:val="00114253"/>
    <w:rsid w:val="00140B03"/>
    <w:rsid w:val="00145700"/>
    <w:rsid w:val="001529FA"/>
    <w:rsid w:val="00152B7C"/>
    <w:rsid w:val="00153E29"/>
    <w:rsid w:val="00156657"/>
    <w:rsid w:val="00162D1E"/>
    <w:rsid w:val="00173176"/>
    <w:rsid w:val="00175D04"/>
    <w:rsid w:val="00186160"/>
    <w:rsid w:val="00193474"/>
    <w:rsid w:val="00193898"/>
    <w:rsid w:val="001B672A"/>
    <w:rsid w:val="001B773D"/>
    <w:rsid w:val="001D2AA5"/>
    <w:rsid w:val="001D2AE0"/>
    <w:rsid w:val="001E068B"/>
    <w:rsid w:val="001E2202"/>
    <w:rsid w:val="001F660A"/>
    <w:rsid w:val="00203985"/>
    <w:rsid w:val="0021277D"/>
    <w:rsid w:val="00214D09"/>
    <w:rsid w:val="00221AD1"/>
    <w:rsid w:val="0022436A"/>
    <w:rsid w:val="002437E9"/>
    <w:rsid w:val="00245119"/>
    <w:rsid w:val="002461F3"/>
    <w:rsid w:val="00253B00"/>
    <w:rsid w:val="0026036E"/>
    <w:rsid w:val="0026263B"/>
    <w:rsid w:val="00274DA8"/>
    <w:rsid w:val="00280837"/>
    <w:rsid w:val="00281917"/>
    <w:rsid w:val="002821C4"/>
    <w:rsid w:val="002855F1"/>
    <w:rsid w:val="00291328"/>
    <w:rsid w:val="002C0769"/>
    <w:rsid w:val="002C6A02"/>
    <w:rsid w:val="002E15E9"/>
    <w:rsid w:val="002F7233"/>
    <w:rsid w:val="00306656"/>
    <w:rsid w:val="00316E83"/>
    <w:rsid w:val="00332A4F"/>
    <w:rsid w:val="0034214C"/>
    <w:rsid w:val="003425CA"/>
    <w:rsid w:val="003453C2"/>
    <w:rsid w:val="003474E3"/>
    <w:rsid w:val="00351AA7"/>
    <w:rsid w:val="00351C16"/>
    <w:rsid w:val="00352B2D"/>
    <w:rsid w:val="00353D9E"/>
    <w:rsid w:val="00361138"/>
    <w:rsid w:val="003622A6"/>
    <w:rsid w:val="00370458"/>
    <w:rsid w:val="00371593"/>
    <w:rsid w:val="003956D5"/>
    <w:rsid w:val="00396BD2"/>
    <w:rsid w:val="003A71D2"/>
    <w:rsid w:val="003C3274"/>
    <w:rsid w:val="003C44D6"/>
    <w:rsid w:val="003D1227"/>
    <w:rsid w:val="003D55B1"/>
    <w:rsid w:val="003D799E"/>
    <w:rsid w:val="003E1E4C"/>
    <w:rsid w:val="003E7D2E"/>
    <w:rsid w:val="003F4A30"/>
    <w:rsid w:val="003F7E25"/>
    <w:rsid w:val="00400023"/>
    <w:rsid w:val="00412FBF"/>
    <w:rsid w:val="00417CE7"/>
    <w:rsid w:val="004242B1"/>
    <w:rsid w:val="0042459F"/>
    <w:rsid w:val="0042473D"/>
    <w:rsid w:val="00424A83"/>
    <w:rsid w:val="00426376"/>
    <w:rsid w:val="00433695"/>
    <w:rsid w:val="00435F51"/>
    <w:rsid w:val="004376E5"/>
    <w:rsid w:val="004508F2"/>
    <w:rsid w:val="0045120D"/>
    <w:rsid w:val="004518E2"/>
    <w:rsid w:val="004536B8"/>
    <w:rsid w:val="00461AB9"/>
    <w:rsid w:val="00467A88"/>
    <w:rsid w:val="0047421D"/>
    <w:rsid w:val="0047432F"/>
    <w:rsid w:val="00486303"/>
    <w:rsid w:val="004949BE"/>
    <w:rsid w:val="00497FF8"/>
    <w:rsid w:val="004A0E32"/>
    <w:rsid w:val="004A3BDD"/>
    <w:rsid w:val="004A404C"/>
    <w:rsid w:val="004A5F7D"/>
    <w:rsid w:val="004A7DD1"/>
    <w:rsid w:val="004B2B2A"/>
    <w:rsid w:val="004B313D"/>
    <w:rsid w:val="004B4475"/>
    <w:rsid w:val="004B6151"/>
    <w:rsid w:val="004C2390"/>
    <w:rsid w:val="004C303D"/>
    <w:rsid w:val="004C7218"/>
    <w:rsid w:val="004E24B4"/>
    <w:rsid w:val="004E6CF4"/>
    <w:rsid w:val="005047AF"/>
    <w:rsid w:val="00514ABD"/>
    <w:rsid w:val="00523271"/>
    <w:rsid w:val="0053228F"/>
    <w:rsid w:val="00562EC7"/>
    <w:rsid w:val="005666B2"/>
    <w:rsid w:val="005677B9"/>
    <w:rsid w:val="005812CF"/>
    <w:rsid w:val="00581DAF"/>
    <w:rsid w:val="00582F3C"/>
    <w:rsid w:val="0058402A"/>
    <w:rsid w:val="00584FBB"/>
    <w:rsid w:val="005856D7"/>
    <w:rsid w:val="00595D57"/>
    <w:rsid w:val="005A1BD8"/>
    <w:rsid w:val="005B2E16"/>
    <w:rsid w:val="005B3C08"/>
    <w:rsid w:val="005B71F4"/>
    <w:rsid w:val="005D46B0"/>
    <w:rsid w:val="005F1D4E"/>
    <w:rsid w:val="005F5C1A"/>
    <w:rsid w:val="005F5C55"/>
    <w:rsid w:val="00601213"/>
    <w:rsid w:val="006024C3"/>
    <w:rsid w:val="006243B8"/>
    <w:rsid w:val="0062697B"/>
    <w:rsid w:val="006306F5"/>
    <w:rsid w:val="00631846"/>
    <w:rsid w:val="006374FA"/>
    <w:rsid w:val="0065072C"/>
    <w:rsid w:val="00652B5C"/>
    <w:rsid w:val="006706A8"/>
    <w:rsid w:val="0067125F"/>
    <w:rsid w:val="00672070"/>
    <w:rsid w:val="00672CA7"/>
    <w:rsid w:val="00676384"/>
    <w:rsid w:val="00685C66"/>
    <w:rsid w:val="006932BA"/>
    <w:rsid w:val="006A6B37"/>
    <w:rsid w:val="006A72F3"/>
    <w:rsid w:val="006B0BDA"/>
    <w:rsid w:val="006C7F46"/>
    <w:rsid w:val="006D0FC6"/>
    <w:rsid w:val="006D3ADD"/>
    <w:rsid w:val="006F01E0"/>
    <w:rsid w:val="006F1924"/>
    <w:rsid w:val="006F2733"/>
    <w:rsid w:val="006F5D0A"/>
    <w:rsid w:val="00706801"/>
    <w:rsid w:val="00714109"/>
    <w:rsid w:val="00734DBF"/>
    <w:rsid w:val="00741734"/>
    <w:rsid w:val="00741AFF"/>
    <w:rsid w:val="00750E54"/>
    <w:rsid w:val="00755338"/>
    <w:rsid w:val="007571FE"/>
    <w:rsid w:val="00757DDF"/>
    <w:rsid w:val="007630E2"/>
    <w:rsid w:val="0076652A"/>
    <w:rsid w:val="00767632"/>
    <w:rsid w:val="00770670"/>
    <w:rsid w:val="00770F95"/>
    <w:rsid w:val="00771868"/>
    <w:rsid w:val="007723D5"/>
    <w:rsid w:val="007738AE"/>
    <w:rsid w:val="007743E1"/>
    <w:rsid w:val="007749E4"/>
    <w:rsid w:val="00774CDC"/>
    <w:rsid w:val="00775050"/>
    <w:rsid w:val="00786364"/>
    <w:rsid w:val="007916D1"/>
    <w:rsid w:val="00794473"/>
    <w:rsid w:val="007A130E"/>
    <w:rsid w:val="007A3730"/>
    <w:rsid w:val="007B353E"/>
    <w:rsid w:val="007B3B93"/>
    <w:rsid w:val="007B701C"/>
    <w:rsid w:val="007C43D3"/>
    <w:rsid w:val="007C7836"/>
    <w:rsid w:val="007D0295"/>
    <w:rsid w:val="007E61E5"/>
    <w:rsid w:val="00802209"/>
    <w:rsid w:val="0080250F"/>
    <w:rsid w:val="00802573"/>
    <w:rsid w:val="0080792F"/>
    <w:rsid w:val="00824C15"/>
    <w:rsid w:val="00854877"/>
    <w:rsid w:val="00857593"/>
    <w:rsid w:val="00863FF9"/>
    <w:rsid w:val="00867A64"/>
    <w:rsid w:val="00871F4D"/>
    <w:rsid w:val="00874530"/>
    <w:rsid w:val="008922E6"/>
    <w:rsid w:val="00895891"/>
    <w:rsid w:val="008A0861"/>
    <w:rsid w:val="008A3D0B"/>
    <w:rsid w:val="008A744F"/>
    <w:rsid w:val="008A74B6"/>
    <w:rsid w:val="008B20F6"/>
    <w:rsid w:val="008B4376"/>
    <w:rsid w:val="008C0FEC"/>
    <w:rsid w:val="008C5109"/>
    <w:rsid w:val="008D24AD"/>
    <w:rsid w:val="008E6309"/>
    <w:rsid w:val="0090500B"/>
    <w:rsid w:val="00910D0B"/>
    <w:rsid w:val="00914DE5"/>
    <w:rsid w:val="009151BF"/>
    <w:rsid w:val="00915619"/>
    <w:rsid w:val="00922E98"/>
    <w:rsid w:val="00940E17"/>
    <w:rsid w:val="00944E6C"/>
    <w:rsid w:val="0095218A"/>
    <w:rsid w:val="009528DF"/>
    <w:rsid w:val="00956F32"/>
    <w:rsid w:val="0096127C"/>
    <w:rsid w:val="00967C03"/>
    <w:rsid w:val="00974E73"/>
    <w:rsid w:val="0098124F"/>
    <w:rsid w:val="00983753"/>
    <w:rsid w:val="00983CA7"/>
    <w:rsid w:val="00987C23"/>
    <w:rsid w:val="00990813"/>
    <w:rsid w:val="009961AA"/>
    <w:rsid w:val="00997F68"/>
    <w:rsid w:val="009A5BBA"/>
    <w:rsid w:val="009B2EC7"/>
    <w:rsid w:val="009B3812"/>
    <w:rsid w:val="009B5B71"/>
    <w:rsid w:val="009C0EC8"/>
    <w:rsid w:val="009C3582"/>
    <w:rsid w:val="009C44DE"/>
    <w:rsid w:val="009C5296"/>
    <w:rsid w:val="009C5E33"/>
    <w:rsid w:val="009F2240"/>
    <w:rsid w:val="009F46D6"/>
    <w:rsid w:val="009F58A9"/>
    <w:rsid w:val="009F7BB8"/>
    <w:rsid w:val="00A108A9"/>
    <w:rsid w:val="00A30C19"/>
    <w:rsid w:val="00A3497B"/>
    <w:rsid w:val="00A36B38"/>
    <w:rsid w:val="00A525CB"/>
    <w:rsid w:val="00A53AB2"/>
    <w:rsid w:val="00A5415A"/>
    <w:rsid w:val="00A57F25"/>
    <w:rsid w:val="00A72CD7"/>
    <w:rsid w:val="00A72DCC"/>
    <w:rsid w:val="00A749F3"/>
    <w:rsid w:val="00A76954"/>
    <w:rsid w:val="00A979BD"/>
    <w:rsid w:val="00AA06F2"/>
    <w:rsid w:val="00AC5DF6"/>
    <w:rsid w:val="00AD1784"/>
    <w:rsid w:val="00AD2EFA"/>
    <w:rsid w:val="00AD462B"/>
    <w:rsid w:val="00AF378D"/>
    <w:rsid w:val="00B0033B"/>
    <w:rsid w:val="00B32EDC"/>
    <w:rsid w:val="00B4562D"/>
    <w:rsid w:val="00B4594A"/>
    <w:rsid w:val="00B5030A"/>
    <w:rsid w:val="00B62F74"/>
    <w:rsid w:val="00B70385"/>
    <w:rsid w:val="00B75EBD"/>
    <w:rsid w:val="00B77696"/>
    <w:rsid w:val="00B84766"/>
    <w:rsid w:val="00BA2F2C"/>
    <w:rsid w:val="00BC04FD"/>
    <w:rsid w:val="00BC217D"/>
    <w:rsid w:val="00BC3560"/>
    <w:rsid w:val="00BD0BCE"/>
    <w:rsid w:val="00BD360B"/>
    <w:rsid w:val="00BF2E7A"/>
    <w:rsid w:val="00BF7531"/>
    <w:rsid w:val="00C033B8"/>
    <w:rsid w:val="00C0434E"/>
    <w:rsid w:val="00C10968"/>
    <w:rsid w:val="00C418EB"/>
    <w:rsid w:val="00C511A9"/>
    <w:rsid w:val="00C536C5"/>
    <w:rsid w:val="00C54398"/>
    <w:rsid w:val="00C570AF"/>
    <w:rsid w:val="00C60849"/>
    <w:rsid w:val="00C72787"/>
    <w:rsid w:val="00C85AB9"/>
    <w:rsid w:val="00C93BD0"/>
    <w:rsid w:val="00C97A04"/>
    <w:rsid w:val="00CA36C0"/>
    <w:rsid w:val="00CC5935"/>
    <w:rsid w:val="00CC6401"/>
    <w:rsid w:val="00CD6367"/>
    <w:rsid w:val="00CF49B4"/>
    <w:rsid w:val="00CF5176"/>
    <w:rsid w:val="00D03377"/>
    <w:rsid w:val="00D14CFC"/>
    <w:rsid w:val="00D16CE5"/>
    <w:rsid w:val="00D37672"/>
    <w:rsid w:val="00D43BA5"/>
    <w:rsid w:val="00D5387B"/>
    <w:rsid w:val="00D61582"/>
    <w:rsid w:val="00D6331B"/>
    <w:rsid w:val="00D634E9"/>
    <w:rsid w:val="00D65B20"/>
    <w:rsid w:val="00D7436E"/>
    <w:rsid w:val="00D7507D"/>
    <w:rsid w:val="00D759A0"/>
    <w:rsid w:val="00D7729C"/>
    <w:rsid w:val="00D82023"/>
    <w:rsid w:val="00D92799"/>
    <w:rsid w:val="00D94A09"/>
    <w:rsid w:val="00DA0B9B"/>
    <w:rsid w:val="00DA12A2"/>
    <w:rsid w:val="00DA2666"/>
    <w:rsid w:val="00DA4B1E"/>
    <w:rsid w:val="00DA57BD"/>
    <w:rsid w:val="00DA74AB"/>
    <w:rsid w:val="00DA7C25"/>
    <w:rsid w:val="00DA7FCC"/>
    <w:rsid w:val="00DB2BFD"/>
    <w:rsid w:val="00DB3734"/>
    <w:rsid w:val="00DC072E"/>
    <w:rsid w:val="00DC18E7"/>
    <w:rsid w:val="00DC2193"/>
    <w:rsid w:val="00DD64D2"/>
    <w:rsid w:val="00DD6918"/>
    <w:rsid w:val="00DD7490"/>
    <w:rsid w:val="00DD7904"/>
    <w:rsid w:val="00DE3B9A"/>
    <w:rsid w:val="00DF16C8"/>
    <w:rsid w:val="00DF37EA"/>
    <w:rsid w:val="00DF3BA3"/>
    <w:rsid w:val="00E06A5C"/>
    <w:rsid w:val="00E22BCC"/>
    <w:rsid w:val="00E30997"/>
    <w:rsid w:val="00E32B0F"/>
    <w:rsid w:val="00E605F3"/>
    <w:rsid w:val="00E727F7"/>
    <w:rsid w:val="00E913C8"/>
    <w:rsid w:val="00E91D5C"/>
    <w:rsid w:val="00E979C4"/>
    <w:rsid w:val="00EA6835"/>
    <w:rsid w:val="00EB1D6B"/>
    <w:rsid w:val="00EB77CA"/>
    <w:rsid w:val="00EC559D"/>
    <w:rsid w:val="00EC5A55"/>
    <w:rsid w:val="00ED1E43"/>
    <w:rsid w:val="00ED26D7"/>
    <w:rsid w:val="00EE73FB"/>
    <w:rsid w:val="00EF14A5"/>
    <w:rsid w:val="00EF3EAB"/>
    <w:rsid w:val="00EF5277"/>
    <w:rsid w:val="00F07783"/>
    <w:rsid w:val="00F26405"/>
    <w:rsid w:val="00F26667"/>
    <w:rsid w:val="00F546C0"/>
    <w:rsid w:val="00F70DDE"/>
    <w:rsid w:val="00F75B9C"/>
    <w:rsid w:val="00F81455"/>
    <w:rsid w:val="00F90F36"/>
    <w:rsid w:val="00F93259"/>
    <w:rsid w:val="00F941AB"/>
    <w:rsid w:val="00FA0427"/>
    <w:rsid w:val="00FA2703"/>
    <w:rsid w:val="00FA3B44"/>
    <w:rsid w:val="00FB5A49"/>
    <w:rsid w:val="00FC1A42"/>
    <w:rsid w:val="00FC4CA0"/>
    <w:rsid w:val="00FC7863"/>
    <w:rsid w:val="00FC7A57"/>
    <w:rsid w:val="00FC7E21"/>
    <w:rsid w:val="00FE211F"/>
    <w:rsid w:val="00FF1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AD462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D462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AD46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462B"/>
    <w:rPr>
      <w:sz w:val="24"/>
      <w:szCs w:val="24"/>
    </w:rPr>
  </w:style>
  <w:style w:type="paragraph" w:styleId="Footer">
    <w:name w:val="footer"/>
    <w:basedOn w:val="Normal"/>
    <w:link w:val="FooterChar"/>
    <w:rsid w:val="00AD46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AD462B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AD462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D462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AD46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462B"/>
    <w:rPr>
      <w:sz w:val="24"/>
      <w:szCs w:val="24"/>
    </w:rPr>
  </w:style>
  <w:style w:type="paragraph" w:styleId="Footer">
    <w:name w:val="footer"/>
    <w:basedOn w:val="Normal"/>
    <w:link w:val="FooterChar"/>
    <w:rsid w:val="00AD46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AD462B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1F18EEDB</Template>
  <TotalTime>81</TotalTime>
  <Pages>3</Pages>
  <Words>0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Brace</dc:creator>
  <cp:lastModifiedBy>Olivia Russell</cp:lastModifiedBy>
  <cp:revision>5</cp:revision>
  <cp:lastPrinted>2016-05-19T09:07:00Z</cp:lastPrinted>
  <dcterms:created xsi:type="dcterms:W3CDTF">2015-05-05T08:44:00Z</dcterms:created>
  <dcterms:modified xsi:type="dcterms:W3CDTF">2016-05-19T15:00:00Z</dcterms:modified>
</cp:coreProperties>
</file>