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243391B1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779EDA8F" w14:textId="1130F371" w:rsidR="003735BB" w:rsidRPr="00C240AA" w:rsidRDefault="006E523D" w:rsidP="00D932BD">
            <w:pPr>
              <w:pStyle w:val="RGSTitle"/>
              <w:framePr w:hSpace="0" w:wrap="auto" w:vAnchor="margin" w:hAnchor="text" w:xAlign="left" w:yAlign="inline"/>
              <w:rPr>
                <w:sz w:val="50"/>
                <w:szCs w:val="50"/>
              </w:rPr>
            </w:pPr>
            <w:r w:rsidRPr="00C240AA">
              <w:rPr>
                <w:sz w:val="50"/>
                <w:szCs w:val="50"/>
              </w:rPr>
              <w:t>KS</w:t>
            </w:r>
            <w:r w:rsidR="002527F1" w:rsidRPr="00C240AA">
              <w:rPr>
                <w:sz w:val="50"/>
                <w:szCs w:val="50"/>
              </w:rPr>
              <w:t>3</w:t>
            </w:r>
            <w:r w:rsidRPr="00C240AA">
              <w:rPr>
                <w:sz w:val="50"/>
                <w:szCs w:val="50"/>
              </w:rPr>
              <w:t xml:space="preserve"> lesson Colouring London </w:t>
            </w:r>
            <w:r w:rsidR="002527F1" w:rsidRPr="00C240AA">
              <w:rPr>
                <w:sz w:val="50"/>
                <w:szCs w:val="50"/>
              </w:rPr>
              <w:t>Local fieldwork</w:t>
            </w:r>
            <w:r w:rsidR="00C240AA" w:rsidRPr="00C240AA">
              <w:rPr>
                <w:sz w:val="50"/>
                <w:szCs w:val="50"/>
              </w:rPr>
              <w:t xml:space="preserve"> and GIS</w:t>
            </w:r>
          </w:p>
        </w:tc>
      </w:tr>
    </w:tbl>
    <w:p w14:paraId="696902F3" w14:textId="1650D8F6" w:rsidR="00C02692" w:rsidRDefault="006E523D" w:rsidP="001C3205">
      <w:r w:rsidRPr="006E523D">
        <w:rPr>
          <w:noProof/>
        </w:rPr>
        <w:drawing>
          <wp:anchor distT="0" distB="0" distL="114300" distR="114300" simplePos="0" relativeHeight="251658240" behindDoc="0" locked="0" layoutInCell="1" allowOverlap="1" wp14:anchorId="73F97C22" wp14:editId="0A0EE008">
            <wp:simplePos x="0" y="0"/>
            <wp:positionH relativeFrom="column">
              <wp:posOffset>105410</wp:posOffset>
            </wp:positionH>
            <wp:positionV relativeFrom="paragraph">
              <wp:posOffset>-665480</wp:posOffset>
            </wp:positionV>
            <wp:extent cx="5966460" cy="1953260"/>
            <wp:effectExtent l="0" t="0" r="0" b="8890"/>
            <wp:wrapNone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80F2F6-9045-41E2-9F27-46F852B6E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80F2F6-9045-41E2-9F27-46F852B6E9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30156" w14:textId="76CFA098" w:rsidR="00C02692" w:rsidRDefault="00C02692" w:rsidP="001C3205">
      <w:pPr>
        <w:sectPr w:rsidR="00C02692" w:rsidSect="00002564">
          <w:headerReference w:type="default" r:id="rId8"/>
          <w:footerReference w:type="default" r:id="rId9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  <w:bookmarkStart w:id="0" w:name="_GoBack"/>
      <w:bookmarkEnd w:id="0"/>
    </w:p>
    <w:p w14:paraId="14773103" w14:textId="3CD933B9" w:rsidR="00C02692" w:rsidRDefault="00C02692" w:rsidP="00CD7052"/>
    <w:p w14:paraId="3BA001CD" w14:textId="36A02504" w:rsidR="002A77AE" w:rsidRDefault="002A77AE" w:rsidP="00EE2C15"/>
    <w:p w14:paraId="38B8E784" w14:textId="270509CC" w:rsidR="006E523D" w:rsidRDefault="006E523D" w:rsidP="00EE2C15"/>
    <w:p w14:paraId="07559F6B" w14:textId="7AD18A35" w:rsidR="006E523D" w:rsidRDefault="006E523D" w:rsidP="00EE2C15"/>
    <w:p w14:paraId="53B01840" w14:textId="259F38FA" w:rsidR="006E523D" w:rsidRDefault="006E523D" w:rsidP="00EE2C15"/>
    <w:p w14:paraId="68598D9C" w14:textId="4E9A7BC1" w:rsidR="006E523D" w:rsidRDefault="006E523D" w:rsidP="00EE2C15"/>
    <w:p w14:paraId="178A6C0A" w14:textId="345F75B4" w:rsidR="006E523D" w:rsidRDefault="006E523D" w:rsidP="00EE2C15"/>
    <w:p w14:paraId="4D334B76" w14:textId="43E2DC3D" w:rsidR="006E523D" w:rsidRDefault="006E523D" w:rsidP="00EE2C15"/>
    <w:p w14:paraId="7127D8FD" w14:textId="2E0194E3" w:rsidR="006E523D" w:rsidRDefault="006E523D" w:rsidP="006E523D">
      <w:r w:rsidRPr="006E523D">
        <w:t>Colouring London aims to collect information on every building in London, to help make the city more sustainable. It provides information about your local area</w:t>
      </w:r>
      <w:r>
        <w:t xml:space="preserve"> </w:t>
      </w:r>
      <w:hyperlink r:id="rId10" w:history="1">
        <w:r w:rsidRPr="0029779F">
          <w:rPr>
            <w:rStyle w:val="Hyperlink"/>
          </w:rPr>
          <w:t>https://colouringlondon.org/</w:t>
        </w:r>
      </w:hyperlink>
      <w:r>
        <w:t xml:space="preserve"> </w:t>
      </w:r>
    </w:p>
    <w:p w14:paraId="0DB99B57" w14:textId="24890809" w:rsidR="006E523D" w:rsidRDefault="006E523D" w:rsidP="006E523D"/>
    <w:p w14:paraId="25219C8D" w14:textId="69858835" w:rsidR="006E523D" w:rsidRDefault="006E523D" w:rsidP="006E523D">
      <w:r w:rsidRPr="006E523D">
        <w:t>The Colouring London team would like to colour in every building in London and they need your help.</w:t>
      </w:r>
    </w:p>
    <w:p w14:paraId="42C74959" w14:textId="537D1346" w:rsidR="006E523D" w:rsidRPr="006E523D" w:rsidRDefault="006E523D" w:rsidP="006E523D">
      <w:r w:rsidRPr="006E523D">
        <w:rPr>
          <w:noProof/>
        </w:rPr>
        <w:drawing>
          <wp:inline distT="0" distB="0" distL="0" distR="0" wp14:anchorId="0059464A" wp14:editId="7BBC9349">
            <wp:extent cx="6120765" cy="2795270"/>
            <wp:effectExtent l="0" t="0" r="0" b="508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D283FEF-2BB4-4AA6-94FA-1F2365170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D283FEF-2BB4-4AA6-94FA-1F2365170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2200" b="6601"/>
                    <a:stretch/>
                  </pic:blipFill>
                  <pic:spPr>
                    <a:xfrm>
                      <a:off x="0" y="0"/>
                      <a:ext cx="612076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1A49" w14:textId="73A20942" w:rsidR="006E523D" w:rsidRDefault="006E523D" w:rsidP="006E523D"/>
    <w:p w14:paraId="2145624F" w14:textId="77777777" w:rsidR="006E523D" w:rsidRPr="006E523D" w:rsidRDefault="006E523D" w:rsidP="006E523D">
      <w:r w:rsidRPr="006E523D">
        <w:rPr>
          <w:b/>
          <w:bCs/>
        </w:rPr>
        <w:t>What is GIS?</w:t>
      </w:r>
    </w:p>
    <w:p w14:paraId="1BBE8FEA" w14:textId="77777777" w:rsidR="006E523D" w:rsidRDefault="006E523D" w:rsidP="006E523D"/>
    <w:p w14:paraId="6E8208D7" w14:textId="61E14FC8" w:rsidR="006E523D" w:rsidRPr="006E523D" w:rsidRDefault="006E523D" w:rsidP="006E523D">
      <w:r w:rsidRPr="006E523D">
        <w:t>GIS stands for Geographical Information Systems</w:t>
      </w:r>
    </w:p>
    <w:p w14:paraId="2455135E" w14:textId="77777777" w:rsidR="006E523D" w:rsidRDefault="006E523D" w:rsidP="006E523D"/>
    <w:p w14:paraId="0D9A20B0" w14:textId="5720E745" w:rsidR="006E523D" w:rsidRPr="006E523D" w:rsidRDefault="006E523D" w:rsidP="006E523D">
      <w:r w:rsidRPr="006E523D">
        <w:t>It allows us to collect, store, process and display different categories of information linked to places on maps.</w:t>
      </w:r>
    </w:p>
    <w:p w14:paraId="70FE967E" w14:textId="77777777" w:rsidR="006E523D" w:rsidRDefault="006E523D" w:rsidP="006E523D"/>
    <w:p w14:paraId="6CE4A7B9" w14:textId="6ED4B3B2" w:rsidR="006E523D" w:rsidRPr="006E523D" w:rsidRDefault="006E523D" w:rsidP="006E523D">
      <w:r w:rsidRPr="006E523D">
        <w:t xml:space="preserve">GIS can be used to identify patterns and can tell us about what a place is like. </w:t>
      </w:r>
    </w:p>
    <w:p w14:paraId="456D66FC" w14:textId="77777777" w:rsidR="006E523D" w:rsidRDefault="006E523D" w:rsidP="006E523D"/>
    <w:p w14:paraId="1B034F5B" w14:textId="71E05017" w:rsidR="006E523D" w:rsidRPr="006E523D" w:rsidRDefault="006E523D" w:rsidP="006E523D">
      <w:r w:rsidRPr="006E523D">
        <w:t>In fact, you have probably used GIS without realising it, such as searching where you live in Google Maps.</w:t>
      </w:r>
    </w:p>
    <w:p w14:paraId="60AF4A42" w14:textId="77777777" w:rsidR="006E523D" w:rsidRDefault="006E523D" w:rsidP="006E523D"/>
    <w:p w14:paraId="6908264E" w14:textId="419F8962" w:rsidR="006E523D" w:rsidRDefault="006E523D" w:rsidP="006E523D">
      <w:r w:rsidRPr="006E523D">
        <w:t xml:space="preserve">You can find out more by visiting </w:t>
      </w:r>
      <w:hyperlink r:id="rId12" w:history="1">
        <w:r w:rsidRPr="006E523D">
          <w:rPr>
            <w:rStyle w:val="Hyperlink"/>
          </w:rPr>
          <w:t>https://www.ordnancesurvey.co.uk/mapzone/gis-zone</w:t>
        </w:r>
      </w:hyperlink>
      <w:r w:rsidRPr="006E523D">
        <w:t xml:space="preserve"> </w:t>
      </w:r>
    </w:p>
    <w:p w14:paraId="20665D0E" w14:textId="120C9D82" w:rsidR="000827E5" w:rsidRDefault="000827E5" w:rsidP="006E523D"/>
    <w:p w14:paraId="09033948" w14:textId="5BB92358" w:rsidR="000827E5" w:rsidRDefault="000827E5" w:rsidP="006E523D"/>
    <w:p w14:paraId="688DDCE7" w14:textId="25608660" w:rsidR="000827E5" w:rsidRDefault="000827E5" w:rsidP="006E523D"/>
    <w:p w14:paraId="07725AFE" w14:textId="77777777" w:rsidR="000827E5" w:rsidRPr="000827E5" w:rsidRDefault="000827E5" w:rsidP="000827E5">
      <w:r w:rsidRPr="000827E5">
        <w:rPr>
          <w:b/>
          <w:bCs/>
        </w:rPr>
        <w:lastRenderedPageBreak/>
        <w:t>What information should I collect?</w:t>
      </w:r>
    </w:p>
    <w:p w14:paraId="030FDF67" w14:textId="5474185F" w:rsidR="000827E5" w:rsidRDefault="000827E5" w:rsidP="006E523D"/>
    <w:p w14:paraId="1589BD93" w14:textId="77777777" w:rsidR="000827E5" w:rsidRPr="000827E5" w:rsidRDefault="000827E5" w:rsidP="000827E5">
      <w:pPr>
        <w:rPr>
          <w:u w:val="single"/>
        </w:rPr>
      </w:pPr>
      <w:r w:rsidRPr="000827E5">
        <w:rPr>
          <w:u w:val="single"/>
        </w:rPr>
        <w:t>Thinking hats task</w:t>
      </w:r>
    </w:p>
    <w:p w14:paraId="4E53FF66" w14:textId="77777777" w:rsidR="000827E5" w:rsidRDefault="000827E5" w:rsidP="000827E5">
      <w:r w:rsidRPr="000827E5">
        <w:t>Divide into groups of 6 to discuss the following two questions:</w:t>
      </w:r>
    </w:p>
    <w:p w14:paraId="15289C66" w14:textId="77777777" w:rsidR="000827E5" w:rsidRDefault="000827E5" w:rsidP="001850D8">
      <w:pPr>
        <w:pStyle w:val="ListParagraph"/>
        <w:numPr>
          <w:ilvl w:val="0"/>
          <w:numId w:val="5"/>
        </w:numPr>
      </w:pPr>
      <w:r w:rsidRPr="000827E5">
        <w:t>What does sustainability mean?</w:t>
      </w:r>
    </w:p>
    <w:p w14:paraId="754DFF73" w14:textId="5204ABFA" w:rsidR="000827E5" w:rsidRDefault="000827E5" w:rsidP="001850D8">
      <w:pPr>
        <w:pStyle w:val="ListParagraph"/>
        <w:numPr>
          <w:ilvl w:val="0"/>
          <w:numId w:val="5"/>
        </w:numPr>
      </w:pPr>
      <w:r w:rsidRPr="000827E5">
        <w:t>What information could you collect about a building that might tell us about how sustainable it is?</w:t>
      </w:r>
    </w:p>
    <w:p w14:paraId="18467522" w14:textId="729FAE21" w:rsidR="000827E5" w:rsidRPr="000827E5" w:rsidRDefault="000827E5" w:rsidP="000827E5">
      <w:pPr>
        <w:jc w:val="center"/>
      </w:pPr>
      <w:r>
        <w:rPr>
          <w:noProof/>
        </w:rPr>
        <w:drawing>
          <wp:inline distT="0" distB="0" distL="0" distR="0" wp14:anchorId="72E82D22" wp14:editId="1F94028C">
            <wp:extent cx="4160520" cy="300228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734" t="33878" r="25699" b="21779"/>
                    <a:stretch/>
                  </pic:blipFill>
                  <pic:spPr bwMode="auto">
                    <a:xfrm>
                      <a:off x="0" y="0"/>
                      <a:ext cx="4164667" cy="3005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DCE4" w14:textId="77777777" w:rsidR="000827E5" w:rsidRDefault="000827E5" w:rsidP="006E523D"/>
    <w:p w14:paraId="5BBA26DB" w14:textId="0F718132" w:rsidR="006E523D" w:rsidRDefault="006E523D" w:rsidP="006E523D"/>
    <w:p w14:paraId="49B05720" w14:textId="2705A83A" w:rsidR="000827E5" w:rsidRDefault="000827E5" w:rsidP="000827E5">
      <w:pPr>
        <w:rPr>
          <w:b/>
          <w:bCs/>
        </w:rPr>
      </w:pPr>
      <w:r w:rsidRPr="000827E5">
        <w:rPr>
          <w:b/>
          <w:bCs/>
        </w:rPr>
        <w:t>Discuss</w:t>
      </w:r>
    </w:p>
    <w:p w14:paraId="1F13911D" w14:textId="77777777" w:rsidR="000827E5" w:rsidRPr="000827E5" w:rsidRDefault="000827E5" w:rsidP="000827E5"/>
    <w:p w14:paraId="05076990" w14:textId="6A38FB18" w:rsidR="000827E5" w:rsidRPr="000827E5" w:rsidRDefault="000827E5" w:rsidP="000827E5">
      <w:r w:rsidRPr="000827E5">
        <w:t>Write your class ideas into the bubble below</w:t>
      </w:r>
      <w:r>
        <w:t>.</w:t>
      </w:r>
    </w:p>
    <w:p w14:paraId="10760248" w14:textId="7AFFB301" w:rsidR="006E523D" w:rsidRDefault="006E523D" w:rsidP="006E523D"/>
    <w:p w14:paraId="03922F21" w14:textId="5D82490A" w:rsidR="000827E5" w:rsidRDefault="000827E5" w:rsidP="006E523D">
      <w:r w:rsidRPr="000827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BA77A" wp14:editId="100D7F68">
                <wp:simplePos x="0" y="0"/>
                <wp:positionH relativeFrom="column">
                  <wp:posOffset>165100</wp:posOffset>
                </wp:positionH>
                <wp:positionV relativeFrom="paragraph">
                  <wp:posOffset>104140</wp:posOffset>
                </wp:positionV>
                <wp:extent cx="5375910" cy="2597785"/>
                <wp:effectExtent l="19050" t="0" r="34290" b="412115"/>
                <wp:wrapNone/>
                <wp:docPr id="6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910" cy="2597785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59AA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26" type="#_x0000_t106" style="position:absolute;margin-left:13pt;margin-top:8.2pt;width:423.3pt;height:2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" adj="6300,24300" filled="f" strokecolor="black [3213]" strokeweight="2pt"/>
            </w:pict>
          </mc:Fallback>
        </mc:AlternateContent>
      </w:r>
    </w:p>
    <w:p w14:paraId="5079E609" w14:textId="22AB1FE8" w:rsidR="000827E5" w:rsidRPr="006E523D" w:rsidRDefault="000827E5" w:rsidP="006E523D"/>
    <w:p w14:paraId="75A9DF40" w14:textId="7378BBA5" w:rsidR="006E523D" w:rsidRDefault="006E523D" w:rsidP="006E523D"/>
    <w:p w14:paraId="16A51B9C" w14:textId="4CB2C96B" w:rsidR="006E523D" w:rsidRDefault="006E523D" w:rsidP="000827E5">
      <w:pPr>
        <w:jc w:val="center"/>
      </w:pPr>
    </w:p>
    <w:p w14:paraId="01E5FD72" w14:textId="6F389D48" w:rsidR="000827E5" w:rsidRDefault="000827E5" w:rsidP="000827E5">
      <w:pPr>
        <w:jc w:val="center"/>
      </w:pPr>
    </w:p>
    <w:p w14:paraId="69F6CD11" w14:textId="3C25E3F6" w:rsidR="000827E5" w:rsidRDefault="000827E5" w:rsidP="000827E5">
      <w:pPr>
        <w:jc w:val="center"/>
      </w:pPr>
    </w:p>
    <w:p w14:paraId="14A72598" w14:textId="6B59E7CC" w:rsidR="000827E5" w:rsidRDefault="000827E5" w:rsidP="000827E5">
      <w:pPr>
        <w:jc w:val="center"/>
      </w:pPr>
    </w:p>
    <w:p w14:paraId="731E640F" w14:textId="6FF18377" w:rsidR="000827E5" w:rsidRDefault="000827E5" w:rsidP="000827E5">
      <w:pPr>
        <w:jc w:val="center"/>
      </w:pPr>
    </w:p>
    <w:p w14:paraId="1F4D5B5A" w14:textId="75B64D8E" w:rsidR="000827E5" w:rsidRDefault="000827E5" w:rsidP="000827E5">
      <w:pPr>
        <w:jc w:val="center"/>
      </w:pPr>
    </w:p>
    <w:p w14:paraId="6DCA33D3" w14:textId="01330D95" w:rsidR="000827E5" w:rsidRDefault="000827E5" w:rsidP="000827E5">
      <w:pPr>
        <w:jc w:val="center"/>
      </w:pPr>
    </w:p>
    <w:p w14:paraId="1E9CBE36" w14:textId="7E39D01E" w:rsidR="000827E5" w:rsidRDefault="000827E5" w:rsidP="000827E5">
      <w:pPr>
        <w:jc w:val="center"/>
      </w:pPr>
    </w:p>
    <w:p w14:paraId="0AF20494" w14:textId="01A64C67" w:rsidR="000827E5" w:rsidRDefault="000827E5" w:rsidP="000827E5">
      <w:pPr>
        <w:jc w:val="center"/>
      </w:pPr>
    </w:p>
    <w:p w14:paraId="63CDCC74" w14:textId="69297174" w:rsidR="000827E5" w:rsidRDefault="000827E5" w:rsidP="000827E5">
      <w:pPr>
        <w:jc w:val="center"/>
      </w:pPr>
    </w:p>
    <w:p w14:paraId="75F26958" w14:textId="6FC05EFC" w:rsidR="000827E5" w:rsidRDefault="000827E5" w:rsidP="000827E5">
      <w:pPr>
        <w:jc w:val="center"/>
      </w:pPr>
    </w:p>
    <w:p w14:paraId="4208D9DD" w14:textId="689AD7E9" w:rsidR="000827E5" w:rsidRDefault="000827E5" w:rsidP="000827E5">
      <w:pPr>
        <w:jc w:val="center"/>
      </w:pPr>
    </w:p>
    <w:p w14:paraId="175A03AD" w14:textId="734BCB40" w:rsidR="000827E5" w:rsidRDefault="000827E5" w:rsidP="000827E5">
      <w:pPr>
        <w:jc w:val="center"/>
      </w:pPr>
    </w:p>
    <w:p w14:paraId="3DC15A6D" w14:textId="3DB6CAF5" w:rsidR="000827E5" w:rsidRDefault="000827E5" w:rsidP="000827E5">
      <w:pPr>
        <w:jc w:val="center"/>
      </w:pPr>
    </w:p>
    <w:p w14:paraId="2894FE29" w14:textId="76E7269C" w:rsidR="000827E5" w:rsidRDefault="000827E5" w:rsidP="000827E5">
      <w:pPr>
        <w:jc w:val="center"/>
      </w:pPr>
    </w:p>
    <w:p w14:paraId="1CC125F6" w14:textId="38DA0870" w:rsidR="000827E5" w:rsidRDefault="000827E5" w:rsidP="000827E5">
      <w:pPr>
        <w:jc w:val="center"/>
      </w:pPr>
    </w:p>
    <w:p w14:paraId="1F8281C3" w14:textId="6CB8DDD8" w:rsidR="000827E5" w:rsidRDefault="000827E5" w:rsidP="000827E5">
      <w:pPr>
        <w:jc w:val="center"/>
      </w:pPr>
    </w:p>
    <w:p w14:paraId="0B2396AA" w14:textId="6F57C083" w:rsidR="000827E5" w:rsidRDefault="000827E5" w:rsidP="000827E5">
      <w:pPr>
        <w:jc w:val="center"/>
      </w:pPr>
    </w:p>
    <w:p w14:paraId="148149BE" w14:textId="3EF6C415" w:rsidR="000827E5" w:rsidRDefault="000827E5" w:rsidP="000827E5">
      <w:pPr>
        <w:jc w:val="center"/>
      </w:pPr>
    </w:p>
    <w:p w14:paraId="1BCD2D1A" w14:textId="2947FF43" w:rsidR="000827E5" w:rsidRDefault="000827E5" w:rsidP="000827E5">
      <w:pPr>
        <w:jc w:val="center"/>
      </w:pPr>
    </w:p>
    <w:p w14:paraId="4A186563" w14:textId="24F65BB6" w:rsidR="000827E5" w:rsidRDefault="000827E5" w:rsidP="000827E5">
      <w:pPr>
        <w:jc w:val="center"/>
      </w:pPr>
    </w:p>
    <w:p w14:paraId="1A29194E" w14:textId="0367275E" w:rsidR="000827E5" w:rsidRDefault="000827E5" w:rsidP="000827E5">
      <w:pPr>
        <w:rPr>
          <w:b/>
          <w:bCs/>
        </w:rPr>
      </w:pPr>
      <w:r>
        <w:rPr>
          <w:b/>
          <w:bCs/>
        </w:rPr>
        <w:lastRenderedPageBreak/>
        <w:t xml:space="preserve">Review </w:t>
      </w:r>
    </w:p>
    <w:p w14:paraId="275DEF62" w14:textId="59B538D9" w:rsidR="000827E5" w:rsidRDefault="000827E5" w:rsidP="000827E5">
      <w:pPr>
        <w:rPr>
          <w:b/>
          <w:bCs/>
        </w:rPr>
      </w:pPr>
    </w:p>
    <w:p w14:paraId="1852CA28" w14:textId="0180E371" w:rsidR="000827E5" w:rsidRDefault="000827E5" w:rsidP="000827E5">
      <w:pPr>
        <w:rPr>
          <w:b/>
          <w:bCs/>
        </w:rPr>
      </w:pPr>
      <w:r>
        <w:rPr>
          <w:noProof/>
        </w:rPr>
        <w:drawing>
          <wp:inline distT="0" distB="0" distL="0" distR="0" wp14:anchorId="17883130" wp14:editId="35CC8115">
            <wp:extent cx="5425392" cy="2684145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97" t="41312" r="23063" b="24087"/>
                    <a:stretch/>
                  </pic:blipFill>
                  <pic:spPr bwMode="auto">
                    <a:xfrm>
                      <a:off x="0" y="0"/>
                      <a:ext cx="5436305" cy="268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A42A" w14:textId="77777777" w:rsidR="000827E5" w:rsidRPr="000827E5" w:rsidRDefault="000827E5" w:rsidP="000827E5">
      <w:pPr>
        <w:jc w:val="both"/>
        <w:rPr>
          <w:b/>
          <w:bCs/>
        </w:rPr>
      </w:pPr>
      <w:r w:rsidRPr="000827E5">
        <w:rPr>
          <w:b/>
          <w:bCs/>
        </w:rPr>
        <w:t>What information should you collect?</w:t>
      </w:r>
    </w:p>
    <w:p w14:paraId="48A20D3D" w14:textId="247561A3" w:rsidR="000827E5" w:rsidRDefault="000827E5" w:rsidP="000827E5">
      <w:pPr>
        <w:jc w:val="both"/>
        <w:rPr>
          <w:b/>
          <w:bCs/>
        </w:rPr>
      </w:pPr>
    </w:p>
    <w:p w14:paraId="2E749F9F" w14:textId="4EAB87D0" w:rsidR="000827E5" w:rsidRPr="000827E5" w:rsidRDefault="000827E5" w:rsidP="000827E5">
      <w:pPr>
        <w:jc w:val="both"/>
      </w:pPr>
      <w:r w:rsidRPr="000827E5">
        <w:t>Colouring London would like to collect</w:t>
      </w:r>
      <w:r>
        <w:t>:</w:t>
      </w:r>
    </w:p>
    <w:p w14:paraId="4B1C4FA2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Location</w:t>
      </w:r>
    </w:p>
    <w:p w14:paraId="1827CE86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Land use</w:t>
      </w:r>
    </w:p>
    <w:p w14:paraId="4A2AA7E5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Type</w:t>
      </w:r>
    </w:p>
    <w:p w14:paraId="6177E564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Age</w:t>
      </w:r>
    </w:p>
    <w:p w14:paraId="4FA80811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Size &amp; Shape</w:t>
      </w:r>
    </w:p>
    <w:p w14:paraId="7C4A4CBD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Construction</w:t>
      </w:r>
    </w:p>
    <w:p w14:paraId="496EE353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Streetscape</w:t>
      </w:r>
    </w:p>
    <w:p w14:paraId="462F6C3A" w14:textId="25860550" w:rsid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Team</w:t>
      </w:r>
    </w:p>
    <w:p w14:paraId="2186A43B" w14:textId="35CED4BB" w:rsidR="000827E5" w:rsidRDefault="000827E5" w:rsidP="000827E5">
      <w:pPr>
        <w:jc w:val="both"/>
      </w:pPr>
    </w:p>
    <w:p w14:paraId="5D7BF9C2" w14:textId="77777777" w:rsidR="000827E5" w:rsidRPr="000827E5" w:rsidRDefault="000827E5" w:rsidP="000827E5">
      <w:r w:rsidRPr="000827E5">
        <w:t xml:space="preserve">Detailed information about how to collect information is available on </w:t>
      </w:r>
      <w:hyperlink r:id="rId15" w:history="1">
        <w:r w:rsidRPr="000827E5">
          <w:rPr>
            <w:rStyle w:val="Hyperlink"/>
          </w:rPr>
          <w:t>https://www.pages.colouring.london/buildingcategories</w:t>
        </w:r>
      </w:hyperlink>
    </w:p>
    <w:p w14:paraId="5AC3CE1E" w14:textId="103BFEF5" w:rsidR="000827E5" w:rsidRDefault="000827E5" w:rsidP="000827E5"/>
    <w:p w14:paraId="3F8195CD" w14:textId="77777777" w:rsidR="000827E5" w:rsidRPr="000827E5" w:rsidRDefault="000827E5" w:rsidP="000827E5">
      <w:r w:rsidRPr="000827E5">
        <w:t>You are the experts in your local area and your aim is to gather information on:</w:t>
      </w:r>
    </w:p>
    <w:p w14:paraId="695CB149" w14:textId="77777777" w:rsidR="000827E5" w:rsidRPr="000827E5" w:rsidRDefault="000827E5" w:rsidP="001850D8">
      <w:pPr>
        <w:pStyle w:val="ListParagraph"/>
        <w:numPr>
          <w:ilvl w:val="0"/>
          <w:numId w:val="7"/>
        </w:numPr>
      </w:pPr>
      <w:r w:rsidRPr="000827E5">
        <w:t xml:space="preserve">The age of the buildings </w:t>
      </w:r>
    </w:p>
    <w:p w14:paraId="240A393A" w14:textId="77777777" w:rsidR="000827E5" w:rsidRPr="000827E5" w:rsidRDefault="000827E5" w:rsidP="001850D8">
      <w:pPr>
        <w:pStyle w:val="ListParagraph"/>
        <w:numPr>
          <w:ilvl w:val="0"/>
          <w:numId w:val="7"/>
        </w:numPr>
      </w:pPr>
      <w:r w:rsidRPr="000827E5">
        <w:t>The type of the buildings</w:t>
      </w:r>
    </w:p>
    <w:p w14:paraId="68B0C874" w14:textId="74FF3FF1" w:rsidR="000827E5" w:rsidRDefault="000827E5" w:rsidP="001850D8">
      <w:pPr>
        <w:pStyle w:val="ListParagraph"/>
        <w:numPr>
          <w:ilvl w:val="0"/>
          <w:numId w:val="7"/>
        </w:numPr>
      </w:pPr>
      <w:r w:rsidRPr="000827E5">
        <w:t>The height of the buildings</w:t>
      </w:r>
    </w:p>
    <w:p w14:paraId="75150BAC" w14:textId="77777777" w:rsidR="000827E5" w:rsidRDefault="000827E5" w:rsidP="000827E5">
      <w:pPr>
        <w:rPr>
          <w:b/>
          <w:bCs/>
        </w:rPr>
      </w:pPr>
    </w:p>
    <w:p w14:paraId="7F44FA75" w14:textId="7D9ED297" w:rsidR="000827E5" w:rsidRDefault="000827E5" w:rsidP="000827E5">
      <w:pPr>
        <w:rPr>
          <w:b/>
          <w:bCs/>
        </w:rPr>
      </w:pPr>
      <w:r w:rsidRPr="000827E5">
        <w:rPr>
          <w:b/>
          <w:bCs/>
        </w:rPr>
        <w:t>How could</w:t>
      </w:r>
      <w:r>
        <w:rPr>
          <w:b/>
          <w:bCs/>
        </w:rPr>
        <w:t xml:space="preserve"> you</w:t>
      </w:r>
      <w:r w:rsidRPr="000827E5">
        <w:rPr>
          <w:b/>
          <w:bCs/>
        </w:rPr>
        <w:t xml:space="preserve"> collect this information?</w:t>
      </w:r>
    </w:p>
    <w:p w14:paraId="5101EA02" w14:textId="517B3201" w:rsidR="000827E5" w:rsidRDefault="000827E5" w:rsidP="000827E5">
      <w:pPr>
        <w:rPr>
          <w:b/>
          <w:bCs/>
        </w:rPr>
      </w:pPr>
    </w:p>
    <w:p w14:paraId="48E13F10" w14:textId="77777777" w:rsidR="000827E5" w:rsidRPr="000827E5" w:rsidRDefault="000827E5" w:rsidP="001850D8">
      <w:pPr>
        <w:numPr>
          <w:ilvl w:val="0"/>
          <w:numId w:val="8"/>
        </w:numPr>
      </w:pPr>
      <w:r w:rsidRPr="000827E5">
        <w:t>Primary data</w:t>
      </w:r>
    </w:p>
    <w:p w14:paraId="043D3324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>Carry out some local fieldwork</w:t>
      </w:r>
    </w:p>
    <w:p w14:paraId="3ADF95E4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>Colour in your own map</w:t>
      </w:r>
    </w:p>
    <w:p w14:paraId="2E860CF1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>Return to school and your teacher can add the data to the Colouring London website</w:t>
      </w:r>
    </w:p>
    <w:p w14:paraId="67AB4D78" w14:textId="77777777" w:rsidR="000827E5" w:rsidRPr="000827E5" w:rsidRDefault="000827E5" w:rsidP="001850D8">
      <w:pPr>
        <w:numPr>
          <w:ilvl w:val="0"/>
          <w:numId w:val="8"/>
        </w:numPr>
      </w:pPr>
      <w:r w:rsidRPr="000827E5">
        <w:t>Secondary data</w:t>
      </w:r>
    </w:p>
    <w:p w14:paraId="31C7DF38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 xml:space="preserve">Use Google Earth, Maps and </w:t>
      </w:r>
      <w:proofErr w:type="spellStart"/>
      <w:r w:rsidRPr="000827E5">
        <w:t>Streetview</w:t>
      </w:r>
      <w:proofErr w:type="spellEnd"/>
    </w:p>
    <w:p w14:paraId="5BCB2D07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 xml:space="preserve">Use websites such as </w:t>
      </w:r>
      <w:hyperlink r:id="rId16" w:history="1">
        <w:r w:rsidRPr="000827E5">
          <w:rPr>
            <w:rStyle w:val="Hyperlink"/>
          </w:rPr>
          <w:t>Historic England</w:t>
        </w:r>
      </w:hyperlink>
      <w:r w:rsidRPr="000827E5">
        <w:t xml:space="preserve"> or </w:t>
      </w:r>
      <w:hyperlink r:id="rId17" w:history="1">
        <w:r w:rsidRPr="000827E5">
          <w:rPr>
            <w:rStyle w:val="Hyperlink"/>
          </w:rPr>
          <w:t xml:space="preserve">Survey of London </w:t>
        </w:r>
      </w:hyperlink>
    </w:p>
    <w:p w14:paraId="7E3A440D" w14:textId="0AE87253" w:rsidR="000827E5" w:rsidRDefault="000827E5" w:rsidP="000827E5"/>
    <w:p w14:paraId="77E4B944" w14:textId="77777777" w:rsidR="000827E5" w:rsidRDefault="000827E5" w:rsidP="000827E5">
      <w:pPr>
        <w:rPr>
          <w:b/>
          <w:bCs/>
        </w:rPr>
      </w:pPr>
    </w:p>
    <w:p w14:paraId="6AE05BD9" w14:textId="77777777" w:rsidR="000827E5" w:rsidRDefault="000827E5" w:rsidP="000827E5">
      <w:pPr>
        <w:rPr>
          <w:b/>
          <w:bCs/>
        </w:rPr>
      </w:pPr>
    </w:p>
    <w:p w14:paraId="2EB48EB4" w14:textId="77777777" w:rsidR="000827E5" w:rsidRDefault="000827E5" w:rsidP="000827E5">
      <w:pPr>
        <w:rPr>
          <w:b/>
          <w:bCs/>
        </w:rPr>
      </w:pPr>
    </w:p>
    <w:p w14:paraId="4CA3EC2A" w14:textId="77777777" w:rsidR="000827E5" w:rsidRDefault="000827E5" w:rsidP="000827E5">
      <w:pPr>
        <w:rPr>
          <w:b/>
          <w:bCs/>
        </w:rPr>
      </w:pPr>
    </w:p>
    <w:p w14:paraId="109E14CC" w14:textId="77777777" w:rsidR="000827E5" w:rsidRDefault="000827E5" w:rsidP="000827E5">
      <w:pPr>
        <w:rPr>
          <w:b/>
          <w:bCs/>
        </w:rPr>
      </w:pPr>
    </w:p>
    <w:p w14:paraId="07856721" w14:textId="77777777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lastRenderedPageBreak/>
        <w:t>How can GIS be used to map sustainability?</w:t>
      </w:r>
    </w:p>
    <w:p w14:paraId="7D276CA9" w14:textId="4635C5FF" w:rsidR="002527F1" w:rsidRPr="002527F1" w:rsidRDefault="002527F1" w:rsidP="000827E5">
      <w:r w:rsidRPr="002527F1">
        <w:t>Geographical Information Systems provide a framework for gathering, managing, and analysing data.</w:t>
      </w:r>
    </w:p>
    <w:p w14:paraId="245C7388" w14:textId="5587D3B0" w:rsidR="002527F1" w:rsidRDefault="002527F1" w:rsidP="000827E5">
      <w:pPr>
        <w:rPr>
          <w:b/>
          <w:bCs/>
        </w:rPr>
      </w:pPr>
    </w:p>
    <w:p w14:paraId="7B1DEDF5" w14:textId="484283D7" w:rsidR="002527F1" w:rsidRDefault="002527F1" w:rsidP="000827E5">
      <w:pPr>
        <w:rPr>
          <w:b/>
          <w:bCs/>
        </w:rPr>
      </w:pPr>
      <w:r w:rsidRPr="002527F1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E9CF734" wp14:editId="71178C57">
            <wp:simplePos x="0" y="0"/>
            <wp:positionH relativeFrom="column">
              <wp:posOffset>3963035</wp:posOffset>
            </wp:positionH>
            <wp:positionV relativeFrom="paragraph">
              <wp:posOffset>13335</wp:posOffset>
            </wp:positionV>
            <wp:extent cx="1619755" cy="1449644"/>
            <wp:effectExtent l="0" t="0" r="0" b="0"/>
            <wp:wrapNone/>
            <wp:docPr id="2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E9C1F0A-778B-4DB5-8978-3EF87C5D1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E9C1F0A-778B-4DB5-8978-3EF87C5D1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755" cy="144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7F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FC7666D" wp14:editId="3A625993">
            <wp:simplePos x="0" y="0"/>
            <wp:positionH relativeFrom="column">
              <wp:posOffset>1270</wp:posOffset>
            </wp:positionH>
            <wp:positionV relativeFrom="paragraph">
              <wp:posOffset>13335</wp:posOffset>
            </wp:positionV>
            <wp:extent cx="3726574" cy="2096135"/>
            <wp:effectExtent l="0" t="0" r="7620" b="0"/>
            <wp:wrapNone/>
            <wp:docPr id="20" name="Picture 1">
              <a:hlinkClick xmlns:a="http://schemas.openxmlformats.org/drawingml/2006/main" r:id="rId19"/>
              <a:extLst xmlns:a="http://schemas.openxmlformats.org/drawingml/2006/main">
                <a:ext uri="{FF2B5EF4-FFF2-40B4-BE49-F238E27FC236}">
                  <a16:creationId xmlns:a16="http://schemas.microsoft.com/office/drawing/2014/main" id="{B67DB6CA-F558-4E7D-8BB4-59492C7381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19"/>
                      <a:extLst>
                        <a:ext uri="{FF2B5EF4-FFF2-40B4-BE49-F238E27FC236}">
                          <a16:creationId xmlns:a16="http://schemas.microsoft.com/office/drawing/2014/main" id="{B67DB6CA-F558-4E7D-8BB4-59492C7381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6574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D172" w14:textId="0150288E" w:rsidR="002527F1" w:rsidRDefault="002527F1" w:rsidP="000827E5">
      <w:pPr>
        <w:rPr>
          <w:b/>
          <w:bCs/>
        </w:rPr>
      </w:pPr>
    </w:p>
    <w:p w14:paraId="7599E11B" w14:textId="0EC56327" w:rsidR="002527F1" w:rsidRDefault="002527F1" w:rsidP="000827E5">
      <w:pPr>
        <w:rPr>
          <w:b/>
          <w:bCs/>
        </w:rPr>
      </w:pPr>
    </w:p>
    <w:p w14:paraId="47687040" w14:textId="11AA2B0E" w:rsidR="002527F1" w:rsidRDefault="002527F1" w:rsidP="000827E5">
      <w:pPr>
        <w:rPr>
          <w:b/>
          <w:bCs/>
        </w:rPr>
      </w:pPr>
    </w:p>
    <w:p w14:paraId="0076FA82" w14:textId="361876A0" w:rsidR="002527F1" w:rsidRDefault="002527F1" w:rsidP="000827E5">
      <w:pPr>
        <w:rPr>
          <w:b/>
          <w:bCs/>
        </w:rPr>
      </w:pPr>
    </w:p>
    <w:p w14:paraId="7786211A" w14:textId="6EA301C8" w:rsidR="002527F1" w:rsidRDefault="002527F1" w:rsidP="000827E5">
      <w:pPr>
        <w:rPr>
          <w:b/>
          <w:bCs/>
        </w:rPr>
      </w:pPr>
    </w:p>
    <w:p w14:paraId="70108AC1" w14:textId="4BC366F7" w:rsidR="002527F1" w:rsidRDefault="002527F1" w:rsidP="000827E5">
      <w:pPr>
        <w:rPr>
          <w:b/>
          <w:bCs/>
        </w:rPr>
      </w:pPr>
    </w:p>
    <w:p w14:paraId="5BC9C4B4" w14:textId="2E990EA9" w:rsidR="002527F1" w:rsidRDefault="002527F1" w:rsidP="000827E5">
      <w:pPr>
        <w:rPr>
          <w:b/>
          <w:bCs/>
        </w:rPr>
      </w:pPr>
    </w:p>
    <w:p w14:paraId="1BD80955" w14:textId="1E692A56" w:rsidR="002527F1" w:rsidRDefault="002527F1" w:rsidP="000827E5">
      <w:pPr>
        <w:rPr>
          <w:b/>
          <w:bCs/>
        </w:rPr>
      </w:pPr>
    </w:p>
    <w:p w14:paraId="4F8F0F73" w14:textId="20519A55" w:rsidR="002527F1" w:rsidRDefault="002527F1" w:rsidP="000827E5">
      <w:pPr>
        <w:rPr>
          <w:b/>
          <w:bCs/>
        </w:rPr>
      </w:pPr>
    </w:p>
    <w:p w14:paraId="3D1E7875" w14:textId="3A687184" w:rsidR="002527F1" w:rsidRDefault="002527F1" w:rsidP="000827E5">
      <w:pPr>
        <w:rPr>
          <w:b/>
          <w:bCs/>
        </w:rPr>
      </w:pPr>
    </w:p>
    <w:p w14:paraId="7A25B6CC" w14:textId="3BED4C78" w:rsidR="002527F1" w:rsidRDefault="002527F1" w:rsidP="000827E5">
      <w:pPr>
        <w:rPr>
          <w:b/>
          <w:bCs/>
        </w:rPr>
      </w:pPr>
    </w:p>
    <w:p w14:paraId="79B568D7" w14:textId="489AAACB" w:rsidR="002527F1" w:rsidRDefault="002527F1" w:rsidP="000827E5">
      <w:pPr>
        <w:rPr>
          <w:b/>
          <w:bCs/>
        </w:rPr>
      </w:pPr>
    </w:p>
    <w:p w14:paraId="43E1E17B" w14:textId="4BB8A2AA" w:rsidR="002527F1" w:rsidRDefault="002527F1" w:rsidP="000827E5">
      <w:pPr>
        <w:rPr>
          <w:b/>
          <w:bCs/>
        </w:rPr>
      </w:pPr>
    </w:p>
    <w:p w14:paraId="092051CB" w14:textId="6CCC7A5F" w:rsidR="002527F1" w:rsidRPr="002527F1" w:rsidRDefault="000D7580" w:rsidP="000827E5">
      <w:hyperlink r:id="rId21" w:history="1">
        <w:r w:rsidR="002527F1" w:rsidRPr="002527F1">
          <w:rPr>
            <w:rStyle w:val="Hyperlink"/>
          </w:rPr>
          <w:t>https://www.esri.com/en-us/what-is-gis/overview</w:t>
        </w:r>
      </w:hyperlink>
      <w:r w:rsidR="002527F1" w:rsidRPr="002527F1">
        <w:t xml:space="preserve"> </w:t>
      </w:r>
    </w:p>
    <w:p w14:paraId="57A57FEF" w14:textId="5ED52379" w:rsidR="002527F1" w:rsidRDefault="002527F1" w:rsidP="000827E5">
      <w:pPr>
        <w:rPr>
          <w:b/>
          <w:bCs/>
        </w:rPr>
      </w:pPr>
    </w:p>
    <w:p w14:paraId="79B4B708" w14:textId="55BB9F6E" w:rsidR="002527F1" w:rsidRDefault="002527F1" w:rsidP="000827E5">
      <w:pPr>
        <w:rPr>
          <w:b/>
          <w:bCs/>
        </w:rPr>
      </w:pPr>
    </w:p>
    <w:p w14:paraId="25826645" w14:textId="77777777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t>Collecting primary and secondary data</w:t>
      </w:r>
    </w:p>
    <w:p w14:paraId="64374071" w14:textId="77777777" w:rsidR="002527F1" w:rsidRPr="002527F1" w:rsidRDefault="002527F1" w:rsidP="002527F1">
      <w:pPr>
        <w:pStyle w:val="ListParagraph"/>
        <w:numPr>
          <w:ilvl w:val="0"/>
          <w:numId w:val="14"/>
        </w:numPr>
      </w:pPr>
      <w:r w:rsidRPr="002527F1">
        <w:t>Write 1-3 key questions</w:t>
      </w:r>
    </w:p>
    <w:p w14:paraId="36B0266A" w14:textId="77777777" w:rsidR="002527F1" w:rsidRPr="002527F1" w:rsidRDefault="002527F1" w:rsidP="002527F1">
      <w:pPr>
        <w:pStyle w:val="ListParagraph"/>
        <w:numPr>
          <w:ilvl w:val="0"/>
          <w:numId w:val="14"/>
        </w:numPr>
      </w:pPr>
      <w:r w:rsidRPr="002527F1">
        <w:t>Choose 1-2 streets near school to survey</w:t>
      </w:r>
    </w:p>
    <w:p w14:paraId="1EBE718C" w14:textId="77777777" w:rsidR="002527F1" w:rsidRPr="002527F1" w:rsidRDefault="002527F1" w:rsidP="002527F1">
      <w:pPr>
        <w:pStyle w:val="ListParagraph"/>
        <w:numPr>
          <w:ilvl w:val="0"/>
          <w:numId w:val="14"/>
        </w:numPr>
      </w:pPr>
      <w:r w:rsidRPr="002527F1">
        <w:t>Print out a map of your streets (</w:t>
      </w:r>
      <w:proofErr w:type="spellStart"/>
      <w:r w:rsidRPr="002527F1">
        <w:fldChar w:fldCharType="begin"/>
      </w:r>
      <w:r w:rsidRPr="002527F1">
        <w:instrText xml:space="preserve"> HYPERLINK "https://digimapforschools.edina.ac.uk/" </w:instrText>
      </w:r>
      <w:r w:rsidRPr="002527F1">
        <w:fldChar w:fldCharType="separate"/>
      </w:r>
      <w:r w:rsidRPr="002527F1">
        <w:rPr>
          <w:rStyle w:val="Hyperlink"/>
        </w:rPr>
        <w:t>Digimap</w:t>
      </w:r>
      <w:proofErr w:type="spellEnd"/>
      <w:r w:rsidRPr="002527F1">
        <w:fldChar w:fldCharType="end"/>
      </w:r>
      <w:hyperlink r:id="rId22" w:history="1">
        <w:r w:rsidRPr="002527F1">
          <w:rPr>
            <w:rStyle w:val="Hyperlink"/>
          </w:rPr>
          <w:t xml:space="preserve"> for schools</w:t>
        </w:r>
      </w:hyperlink>
      <w:r w:rsidRPr="002527F1">
        <w:t>)</w:t>
      </w:r>
    </w:p>
    <w:p w14:paraId="0B16D4D0" w14:textId="77777777" w:rsidR="002527F1" w:rsidRPr="002527F1" w:rsidRDefault="002527F1" w:rsidP="002527F1">
      <w:pPr>
        <w:pStyle w:val="ListParagraph"/>
        <w:numPr>
          <w:ilvl w:val="0"/>
          <w:numId w:val="14"/>
        </w:numPr>
      </w:pPr>
      <w:r w:rsidRPr="002527F1">
        <w:t>Design a colour coding system to record on your printed map</w:t>
      </w:r>
    </w:p>
    <w:p w14:paraId="64541E51" w14:textId="77777777" w:rsidR="002527F1" w:rsidRPr="002527F1" w:rsidRDefault="002527F1" w:rsidP="002527F1"/>
    <w:p w14:paraId="6CBC246C" w14:textId="77777777" w:rsidR="002527F1" w:rsidRDefault="002527F1" w:rsidP="000827E5">
      <w:pPr>
        <w:rPr>
          <w:b/>
          <w:bCs/>
        </w:rPr>
      </w:pPr>
    </w:p>
    <w:p w14:paraId="6C175125" w14:textId="73F8355B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t xml:space="preserve">Example study </w:t>
      </w:r>
      <w:r>
        <w:rPr>
          <w:b/>
          <w:bCs/>
        </w:rPr>
        <w:t xml:space="preserve">- </w:t>
      </w:r>
      <w:r w:rsidRPr="002527F1">
        <w:rPr>
          <w:b/>
          <w:bCs/>
        </w:rPr>
        <w:t>Ealing, London W5</w:t>
      </w:r>
    </w:p>
    <w:p w14:paraId="4EF78873" w14:textId="77777777" w:rsidR="002527F1" w:rsidRDefault="002527F1" w:rsidP="000827E5">
      <w:pPr>
        <w:rPr>
          <w:b/>
          <w:bCs/>
        </w:rPr>
      </w:pPr>
    </w:p>
    <w:p w14:paraId="7DCD5354" w14:textId="77777777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t>Key questions:</w:t>
      </w:r>
    </w:p>
    <w:p w14:paraId="4902B613" w14:textId="77777777" w:rsidR="002527F1" w:rsidRPr="002527F1" w:rsidRDefault="002527F1" w:rsidP="002527F1">
      <w:pPr>
        <w:numPr>
          <w:ilvl w:val="0"/>
          <w:numId w:val="15"/>
        </w:numPr>
      </w:pPr>
      <w:r w:rsidRPr="002527F1">
        <w:t>Are younger buildings more sustainable than older buildings?</w:t>
      </w:r>
    </w:p>
    <w:p w14:paraId="080FDAC9" w14:textId="77777777" w:rsidR="002527F1" w:rsidRPr="002527F1" w:rsidRDefault="002527F1" w:rsidP="002527F1">
      <w:pPr>
        <w:numPr>
          <w:ilvl w:val="0"/>
          <w:numId w:val="15"/>
        </w:numPr>
      </w:pPr>
      <w:r w:rsidRPr="002527F1">
        <w:t>Are high rise buildings more sustainable than low rise buildings?</w:t>
      </w:r>
    </w:p>
    <w:p w14:paraId="6349095D" w14:textId="77777777" w:rsidR="002527F1" w:rsidRPr="002527F1" w:rsidRDefault="002527F1" w:rsidP="002527F1">
      <w:pPr>
        <w:numPr>
          <w:ilvl w:val="0"/>
          <w:numId w:val="15"/>
        </w:numPr>
      </w:pPr>
      <w:r w:rsidRPr="002527F1">
        <w:t xml:space="preserve">Are concrete buildings more sustainable than brick buildings? </w:t>
      </w:r>
    </w:p>
    <w:p w14:paraId="23F7A7D0" w14:textId="77777777" w:rsidR="002527F1" w:rsidRDefault="002527F1" w:rsidP="000827E5">
      <w:pPr>
        <w:rPr>
          <w:b/>
          <w:bCs/>
        </w:rPr>
      </w:pPr>
    </w:p>
    <w:p w14:paraId="542323F1" w14:textId="77777777" w:rsidR="002527F1" w:rsidRPr="002527F1" w:rsidRDefault="002527F1" w:rsidP="002527F1">
      <w:r w:rsidRPr="002527F1">
        <w:t>For the purposes of this example, building age, type and height along with energy efficiency certificates as the measure for sustainability.</w:t>
      </w:r>
    </w:p>
    <w:p w14:paraId="2E47C018" w14:textId="77777777" w:rsidR="002527F1" w:rsidRDefault="002527F1" w:rsidP="000827E5">
      <w:pPr>
        <w:rPr>
          <w:b/>
          <w:bCs/>
        </w:rPr>
      </w:pPr>
    </w:p>
    <w:p w14:paraId="6CF88DD4" w14:textId="77777777" w:rsidR="002527F1" w:rsidRDefault="002527F1" w:rsidP="000827E5">
      <w:pPr>
        <w:rPr>
          <w:b/>
          <w:bCs/>
        </w:rPr>
      </w:pPr>
    </w:p>
    <w:p w14:paraId="623837B1" w14:textId="77777777" w:rsidR="002527F1" w:rsidRDefault="002527F1" w:rsidP="000827E5">
      <w:pPr>
        <w:rPr>
          <w:b/>
          <w:bCs/>
        </w:rPr>
      </w:pPr>
    </w:p>
    <w:p w14:paraId="479EE5EB" w14:textId="01F29F55" w:rsidR="000827E5" w:rsidRPr="000827E5" w:rsidRDefault="000827E5" w:rsidP="000827E5">
      <w:r w:rsidRPr="000827E5">
        <w:t xml:space="preserve">This is following the Route to Enquiry method – further information can be found on </w:t>
      </w:r>
      <w:hyperlink r:id="rId23" w:history="1">
        <w:r w:rsidRPr="000827E5">
          <w:rPr>
            <w:rStyle w:val="Hyperlink"/>
          </w:rPr>
          <w:t>https://www.rgs.org/schools/teaching-resources/the-case-for-qualitative-fieldwork/</w:t>
        </w:r>
      </w:hyperlink>
      <w:r>
        <w:t xml:space="preserve"> </w:t>
      </w:r>
    </w:p>
    <w:p w14:paraId="14DF44C6" w14:textId="4565B695" w:rsidR="000827E5" w:rsidRDefault="000827E5" w:rsidP="000827E5">
      <w:pPr>
        <w:rPr>
          <w:b/>
          <w:bCs/>
        </w:rPr>
      </w:pPr>
    </w:p>
    <w:p w14:paraId="6A1A5568" w14:textId="0F4B6A79" w:rsidR="000827E5" w:rsidRDefault="000827E5" w:rsidP="000827E5">
      <w:pPr>
        <w:rPr>
          <w:b/>
          <w:bCs/>
        </w:rPr>
      </w:pPr>
    </w:p>
    <w:p w14:paraId="0BD32325" w14:textId="6034C3DD" w:rsidR="000827E5" w:rsidRDefault="000827E5" w:rsidP="000827E5">
      <w:pPr>
        <w:rPr>
          <w:b/>
          <w:bCs/>
        </w:rPr>
      </w:pPr>
      <w:r w:rsidRPr="000827E5">
        <w:rPr>
          <w:b/>
          <w:bCs/>
        </w:rPr>
        <w:t xml:space="preserve">Example study </w:t>
      </w:r>
      <w:r>
        <w:rPr>
          <w:b/>
          <w:bCs/>
        </w:rPr>
        <w:t xml:space="preserve">- </w:t>
      </w:r>
      <w:r w:rsidRPr="000827E5">
        <w:rPr>
          <w:b/>
          <w:bCs/>
        </w:rPr>
        <w:t>Ealing, London</w:t>
      </w:r>
    </w:p>
    <w:p w14:paraId="634ADE08" w14:textId="4A34D690" w:rsidR="000827E5" w:rsidRDefault="000827E5" w:rsidP="000827E5">
      <w:pPr>
        <w:rPr>
          <w:b/>
          <w:bCs/>
        </w:rPr>
      </w:pPr>
    </w:p>
    <w:p w14:paraId="41DCB50F" w14:textId="77777777" w:rsidR="000827E5" w:rsidRPr="000827E5" w:rsidRDefault="000827E5" w:rsidP="000827E5">
      <w:r w:rsidRPr="000827E5">
        <w:t>Key questions:</w:t>
      </w:r>
    </w:p>
    <w:p w14:paraId="4B1ACFDF" w14:textId="77777777" w:rsidR="000827E5" w:rsidRPr="000827E5" w:rsidRDefault="000827E5" w:rsidP="001850D8">
      <w:pPr>
        <w:numPr>
          <w:ilvl w:val="0"/>
          <w:numId w:val="11"/>
        </w:numPr>
      </w:pPr>
      <w:r w:rsidRPr="000827E5">
        <w:t>Do the buildings get older as you get further away from school?</w:t>
      </w:r>
    </w:p>
    <w:p w14:paraId="5EA58C88" w14:textId="77777777" w:rsidR="000827E5" w:rsidRPr="000827E5" w:rsidRDefault="000827E5" w:rsidP="001850D8">
      <w:pPr>
        <w:numPr>
          <w:ilvl w:val="0"/>
          <w:numId w:val="11"/>
        </w:numPr>
      </w:pPr>
      <w:r w:rsidRPr="000827E5">
        <w:t>Does the type of building change as you get further away from school?</w:t>
      </w:r>
    </w:p>
    <w:p w14:paraId="100D142D" w14:textId="77777777" w:rsidR="000827E5" w:rsidRPr="000827E5" w:rsidRDefault="000827E5" w:rsidP="001850D8">
      <w:pPr>
        <w:numPr>
          <w:ilvl w:val="0"/>
          <w:numId w:val="11"/>
        </w:numPr>
      </w:pPr>
      <w:r w:rsidRPr="000827E5">
        <w:t>Do buildings get taller (have more storeys) as you get further away from school?</w:t>
      </w:r>
    </w:p>
    <w:p w14:paraId="68181D3D" w14:textId="77777777" w:rsidR="000827E5" w:rsidRPr="000827E5" w:rsidRDefault="000827E5" w:rsidP="000827E5">
      <w:pPr>
        <w:rPr>
          <w:b/>
          <w:bCs/>
        </w:rPr>
      </w:pPr>
    </w:p>
    <w:p w14:paraId="3AAED2A9" w14:textId="77777777" w:rsidR="002527F1" w:rsidRDefault="002527F1" w:rsidP="000827E5">
      <w:pPr>
        <w:rPr>
          <w:b/>
          <w:bCs/>
        </w:rPr>
      </w:pPr>
    </w:p>
    <w:p w14:paraId="73203F4A" w14:textId="77777777" w:rsidR="002527F1" w:rsidRDefault="002527F1" w:rsidP="000827E5">
      <w:pPr>
        <w:rPr>
          <w:b/>
          <w:bCs/>
        </w:rPr>
      </w:pPr>
    </w:p>
    <w:p w14:paraId="35EFFF21" w14:textId="77777777" w:rsidR="002527F1" w:rsidRDefault="002527F1" w:rsidP="000827E5">
      <w:pPr>
        <w:rPr>
          <w:b/>
          <w:bCs/>
        </w:rPr>
      </w:pPr>
    </w:p>
    <w:p w14:paraId="5B16539D" w14:textId="77777777" w:rsidR="002527F1" w:rsidRDefault="002527F1" w:rsidP="000827E5">
      <w:pPr>
        <w:rPr>
          <w:b/>
          <w:bCs/>
        </w:rPr>
      </w:pPr>
    </w:p>
    <w:p w14:paraId="4C4DB8B5" w14:textId="77777777" w:rsidR="002527F1" w:rsidRDefault="002527F1" w:rsidP="000827E5">
      <w:pPr>
        <w:rPr>
          <w:b/>
          <w:bCs/>
        </w:rPr>
      </w:pPr>
    </w:p>
    <w:p w14:paraId="2CE5608C" w14:textId="0292943E" w:rsidR="000827E5" w:rsidRPr="000827E5" w:rsidRDefault="000827E5" w:rsidP="000827E5">
      <w:pPr>
        <w:rPr>
          <w:b/>
          <w:bCs/>
        </w:rPr>
      </w:pPr>
      <w:r w:rsidRPr="000827E5">
        <w:rPr>
          <w:b/>
          <w:bCs/>
        </w:rPr>
        <w:lastRenderedPageBreak/>
        <w:t>Maps of study area</w:t>
      </w:r>
    </w:p>
    <w:p w14:paraId="794CA98C" w14:textId="77777777" w:rsidR="00F44F71" w:rsidRDefault="00F44F71" w:rsidP="000827E5">
      <w:pPr>
        <w:rPr>
          <w:b/>
          <w:bCs/>
        </w:rPr>
      </w:pPr>
    </w:p>
    <w:p w14:paraId="6B661C99" w14:textId="13D32095" w:rsidR="00F44F71" w:rsidRDefault="00F44F71" w:rsidP="000827E5">
      <w:pPr>
        <w:rPr>
          <w:b/>
          <w:bCs/>
        </w:rPr>
      </w:pPr>
      <w:r w:rsidRPr="000827E5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E5E04B8" wp14:editId="7D45EAFA">
            <wp:simplePos x="0" y="0"/>
            <wp:positionH relativeFrom="column">
              <wp:posOffset>527050</wp:posOffset>
            </wp:positionH>
            <wp:positionV relativeFrom="paragraph">
              <wp:posOffset>35560</wp:posOffset>
            </wp:positionV>
            <wp:extent cx="4968240" cy="3524250"/>
            <wp:effectExtent l="0" t="0" r="3810" b="0"/>
            <wp:wrapNone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F3BBB73-81FF-4879-BB2B-40277A239C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F3BBB73-81FF-4879-BB2B-40277A239C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2B1DE" w14:textId="763BBB43" w:rsidR="00F44F71" w:rsidRDefault="00F44F71" w:rsidP="000827E5">
      <w:pPr>
        <w:rPr>
          <w:b/>
          <w:bCs/>
        </w:rPr>
      </w:pPr>
    </w:p>
    <w:p w14:paraId="40843998" w14:textId="77777777" w:rsidR="00F44F71" w:rsidRDefault="00F44F71" w:rsidP="000827E5">
      <w:pPr>
        <w:rPr>
          <w:b/>
          <w:bCs/>
        </w:rPr>
      </w:pPr>
    </w:p>
    <w:p w14:paraId="0FC9183C" w14:textId="77777777" w:rsidR="00F44F71" w:rsidRDefault="00F44F71" w:rsidP="000827E5">
      <w:pPr>
        <w:rPr>
          <w:b/>
          <w:bCs/>
        </w:rPr>
      </w:pPr>
    </w:p>
    <w:p w14:paraId="6DB515C8" w14:textId="77777777" w:rsidR="00F44F71" w:rsidRDefault="00F44F71" w:rsidP="000827E5">
      <w:pPr>
        <w:rPr>
          <w:b/>
          <w:bCs/>
        </w:rPr>
      </w:pPr>
    </w:p>
    <w:p w14:paraId="55BEE755" w14:textId="77777777" w:rsidR="00F44F71" w:rsidRDefault="00F44F71" w:rsidP="000827E5">
      <w:pPr>
        <w:rPr>
          <w:b/>
          <w:bCs/>
        </w:rPr>
      </w:pPr>
    </w:p>
    <w:p w14:paraId="5B266D06" w14:textId="77777777" w:rsidR="00F44F71" w:rsidRDefault="00F44F71" w:rsidP="000827E5">
      <w:pPr>
        <w:rPr>
          <w:b/>
          <w:bCs/>
        </w:rPr>
      </w:pPr>
    </w:p>
    <w:p w14:paraId="3F58A226" w14:textId="77777777" w:rsidR="00F44F71" w:rsidRDefault="00F44F71" w:rsidP="000827E5">
      <w:pPr>
        <w:rPr>
          <w:b/>
          <w:bCs/>
        </w:rPr>
      </w:pPr>
    </w:p>
    <w:p w14:paraId="397CD362" w14:textId="77777777" w:rsidR="00F44F71" w:rsidRDefault="00F44F71" w:rsidP="000827E5">
      <w:pPr>
        <w:rPr>
          <w:b/>
          <w:bCs/>
        </w:rPr>
      </w:pPr>
    </w:p>
    <w:p w14:paraId="412EFCE1" w14:textId="77777777" w:rsidR="00F44F71" w:rsidRDefault="00F44F71" w:rsidP="000827E5">
      <w:pPr>
        <w:rPr>
          <w:b/>
          <w:bCs/>
        </w:rPr>
      </w:pPr>
    </w:p>
    <w:p w14:paraId="470202BF" w14:textId="77777777" w:rsidR="00F44F71" w:rsidRDefault="00F44F71" w:rsidP="000827E5">
      <w:pPr>
        <w:rPr>
          <w:b/>
          <w:bCs/>
        </w:rPr>
      </w:pPr>
    </w:p>
    <w:p w14:paraId="5CAB3869" w14:textId="77777777" w:rsidR="00F44F71" w:rsidRDefault="00F44F71" w:rsidP="000827E5">
      <w:pPr>
        <w:rPr>
          <w:b/>
          <w:bCs/>
        </w:rPr>
      </w:pPr>
    </w:p>
    <w:p w14:paraId="28E386E8" w14:textId="72908B2E" w:rsidR="00F44F71" w:rsidRDefault="00F44F71" w:rsidP="000827E5">
      <w:pPr>
        <w:rPr>
          <w:b/>
          <w:bCs/>
        </w:rPr>
      </w:pPr>
      <w:r w:rsidRPr="000827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152A0" wp14:editId="4ED8C426">
                <wp:simplePos x="0" y="0"/>
                <wp:positionH relativeFrom="column">
                  <wp:posOffset>-67310</wp:posOffset>
                </wp:positionH>
                <wp:positionV relativeFrom="paragraph">
                  <wp:posOffset>139065</wp:posOffset>
                </wp:positionV>
                <wp:extent cx="1036320" cy="491490"/>
                <wp:effectExtent l="0" t="19050" r="30480" b="41910"/>
                <wp:wrapNone/>
                <wp:docPr id="8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91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48F87" w14:textId="5457A760" w:rsidR="000827E5" w:rsidRDefault="000827E5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School</w:t>
                            </w:r>
                          </w:p>
                          <w:p w14:paraId="41BCE983" w14:textId="663C4CF4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3261232E" w14:textId="538F5CD3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3DE8DE93" w14:textId="29AF71AA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4AA84C71" w14:textId="3589620B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72831569" w14:textId="29D9600C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13466C6D" w14:textId="0FBA50B1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79B64787" w14:textId="60E2ECD8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7CA4FC66" w14:textId="6073BE67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535C5E3E" w14:textId="19984EC9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03133BD5" w14:textId="77777777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152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5.3pt;margin-top:10.95pt;width:81.6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" adj="16478" fillcolor="#4f81bd [3204]" strokecolor="#243f60 [1604]" strokeweight="2pt">
                <v:textbox>
                  <w:txbxContent>
                    <w:p w14:paraId="4FE48F87" w14:textId="5457A760" w:rsidR="000827E5" w:rsidRDefault="000827E5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School</w:t>
                      </w:r>
                    </w:p>
                    <w:p w14:paraId="41BCE983" w14:textId="663C4CF4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3261232E" w14:textId="538F5CD3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3DE8DE93" w14:textId="29AF71AA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4AA84C71" w14:textId="3589620B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72831569" w14:textId="29D9600C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13466C6D" w14:textId="0FBA50B1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79B64787" w14:textId="60E2ECD8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7CA4FC66" w14:textId="6073BE67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535C5E3E" w14:textId="19984EC9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03133BD5" w14:textId="77777777" w:rsidR="00F44F71" w:rsidRDefault="00F44F71" w:rsidP="000827E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8CFF2A" w14:textId="4FC8B218" w:rsidR="00F44F71" w:rsidRDefault="00F44F71" w:rsidP="000827E5">
      <w:pPr>
        <w:rPr>
          <w:b/>
          <w:bCs/>
        </w:rPr>
      </w:pPr>
    </w:p>
    <w:p w14:paraId="1DE7CADD" w14:textId="12A866C8" w:rsidR="00F44F71" w:rsidRDefault="00F44F71" w:rsidP="000827E5">
      <w:pPr>
        <w:rPr>
          <w:b/>
          <w:bCs/>
        </w:rPr>
      </w:pPr>
    </w:p>
    <w:p w14:paraId="191CCFB4" w14:textId="672AC57B" w:rsidR="00F44F71" w:rsidRDefault="00F44F71" w:rsidP="000827E5">
      <w:pPr>
        <w:rPr>
          <w:b/>
          <w:bCs/>
        </w:rPr>
      </w:pPr>
    </w:p>
    <w:p w14:paraId="4C59F93F" w14:textId="644A5F18" w:rsidR="00F44F71" w:rsidRDefault="00F44F71" w:rsidP="000827E5">
      <w:pPr>
        <w:rPr>
          <w:b/>
          <w:bCs/>
        </w:rPr>
      </w:pPr>
    </w:p>
    <w:p w14:paraId="69B6C8AF" w14:textId="2E385C32" w:rsidR="00F44F71" w:rsidRDefault="00F44F71" w:rsidP="000827E5">
      <w:pPr>
        <w:rPr>
          <w:b/>
          <w:bCs/>
        </w:rPr>
      </w:pPr>
    </w:p>
    <w:p w14:paraId="4335C700" w14:textId="42D76CBD" w:rsidR="00F44F71" w:rsidRDefault="00F44F71" w:rsidP="000827E5">
      <w:pPr>
        <w:rPr>
          <w:b/>
          <w:bCs/>
        </w:rPr>
      </w:pPr>
    </w:p>
    <w:p w14:paraId="5D736666" w14:textId="2F2C4BCB" w:rsidR="00F44F71" w:rsidRDefault="00F44F71" w:rsidP="000827E5">
      <w:pPr>
        <w:rPr>
          <w:b/>
          <w:bCs/>
        </w:rPr>
      </w:pPr>
    </w:p>
    <w:p w14:paraId="5164846F" w14:textId="1839806D" w:rsidR="00F44F71" w:rsidRDefault="00F44F71" w:rsidP="000827E5">
      <w:pPr>
        <w:rPr>
          <w:b/>
          <w:bCs/>
        </w:rPr>
      </w:pPr>
    </w:p>
    <w:p w14:paraId="710090DD" w14:textId="3DC26220" w:rsidR="00F44F71" w:rsidRDefault="00F44F71" w:rsidP="000827E5">
      <w:pPr>
        <w:rPr>
          <w:b/>
          <w:bCs/>
        </w:rPr>
      </w:pPr>
    </w:p>
    <w:p w14:paraId="653B3892" w14:textId="2BF615CD" w:rsidR="00F44F71" w:rsidRDefault="00F44F71" w:rsidP="000827E5">
      <w:pPr>
        <w:rPr>
          <w:b/>
          <w:bCs/>
        </w:rPr>
      </w:pPr>
    </w:p>
    <w:p w14:paraId="1AAF2E5E" w14:textId="4D929E45" w:rsidR="00F44F71" w:rsidRDefault="00F44F71" w:rsidP="000827E5">
      <w:pPr>
        <w:rPr>
          <w:b/>
          <w:bCs/>
        </w:rPr>
      </w:pPr>
    </w:p>
    <w:p w14:paraId="0CCE99E8" w14:textId="1472DC43" w:rsidR="00F44F71" w:rsidRDefault="00F44F71" w:rsidP="000827E5">
      <w:pPr>
        <w:rPr>
          <w:b/>
          <w:bCs/>
        </w:rPr>
      </w:pPr>
      <w:r w:rsidRPr="00F44F71">
        <w:rPr>
          <w:b/>
          <w:bCs/>
          <w:noProof/>
        </w:rPr>
        <w:drawing>
          <wp:inline distT="0" distB="0" distL="0" distR="0" wp14:anchorId="7FFC7720" wp14:editId="2A5B9F7B">
            <wp:extent cx="6120765" cy="4342130"/>
            <wp:effectExtent l="0" t="0" r="0" b="127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5162F87-2807-44AE-8491-77E9669A22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5162F87-2807-44AE-8491-77E9669A22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B090" w14:textId="4BC82D26" w:rsidR="00F44F71" w:rsidRDefault="00F44F71" w:rsidP="000827E5">
      <w:pPr>
        <w:rPr>
          <w:b/>
          <w:bCs/>
        </w:rPr>
      </w:pPr>
    </w:p>
    <w:p w14:paraId="5978DB6D" w14:textId="6601A8D2" w:rsidR="00F44F71" w:rsidRDefault="00F44F71" w:rsidP="000827E5">
      <w:pPr>
        <w:rPr>
          <w:b/>
          <w:bCs/>
        </w:rPr>
      </w:pPr>
      <w:r w:rsidRPr="00F44F71">
        <w:rPr>
          <w:b/>
          <w:bCs/>
          <w:noProof/>
        </w:rPr>
        <w:lastRenderedPageBreak/>
        <w:drawing>
          <wp:inline distT="0" distB="0" distL="0" distR="0" wp14:anchorId="68B66CDC" wp14:editId="46362670">
            <wp:extent cx="6120765" cy="4342130"/>
            <wp:effectExtent l="0" t="0" r="0" b="127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E75ADED-01C2-480D-9273-6F0645EF5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E75ADED-01C2-480D-9273-6F0645EF5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68D1" w14:textId="53BEC0F7" w:rsidR="000827E5" w:rsidRDefault="000827E5" w:rsidP="000827E5">
      <w:pPr>
        <w:rPr>
          <w:b/>
          <w:bCs/>
        </w:rPr>
      </w:pPr>
    </w:p>
    <w:p w14:paraId="6A6ECBCC" w14:textId="77777777" w:rsidR="00F44F71" w:rsidRPr="00F44F71" w:rsidRDefault="00F44F71" w:rsidP="00F44F71">
      <w:r w:rsidRPr="00F44F71">
        <w:rPr>
          <w:b/>
          <w:bCs/>
        </w:rPr>
        <w:t>Designing a key</w:t>
      </w:r>
    </w:p>
    <w:p w14:paraId="0F4CC685" w14:textId="761A1683" w:rsidR="00F44F71" w:rsidRDefault="00F44F71" w:rsidP="00F44F71"/>
    <w:p w14:paraId="61DEA6AF" w14:textId="25E99C1D" w:rsidR="00F44F71" w:rsidRDefault="00F44F71" w:rsidP="00F44F71">
      <w:r>
        <w:rPr>
          <w:noProof/>
        </w:rPr>
        <w:drawing>
          <wp:inline distT="0" distB="0" distL="0" distR="0" wp14:anchorId="7F8A72A7" wp14:editId="218FD4F6">
            <wp:extent cx="5547360" cy="310192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726" t="34747" r="21195" b="23423"/>
                    <a:stretch/>
                  </pic:blipFill>
                  <pic:spPr bwMode="auto">
                    <a:xfrm>
                      <a:off x="0" y="0"/>
                      <a:ext cx="5570994" cy="311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B569" w14:textId="77777777" w:rsidR="002527F1" w:rsidRPr="00F44F71" w:rsidRDefault="002527F1" w:rsidP="002527F1">
      <w:pPr>
        <w:rPr>
          <w:b/>
          <w:bCs/>
        </w:rPr>
      </w:pPr>
      <w:r w:rsidRPr="00F44F71">
        <w:rPr>
          <w:b/>
          <w:bCs/>
        </w:rPr>
        <w:t>Risk assessment</w:t>
      </w:r>
    </w:p>
    <w:p w14:paraId="76B11AC6" w14:textId="77777777" w:rsidR="002527F1" w:rsidRPr="00F44F71" w:rsidRDefault="002527F1" w:rsidP="002527F1">
      <w:r w:rsidRPr="00F44F71">
        <w:t xml:space="preserve">Before you collect any data, think about your safety and the risks. </w:t>
      </w:r>
    </w:p>
    <w:p w14:paraId="035D1213" w14:textId="77777777" w:rsidR="002527F1" w:rsidRPr="00F44F71" w:rsidRDefault="002527F1" w:rsidP="002527F1">
      <w:r w:rsidRPr="00F44F71">
        <w:t xml:space="preserve">Your school will have a clear policy on carrying out a risk assessment before embarking on any fieldwork. </w:t>
      </w:r>
    </w:p>
    <w:p w14:paraId="248B04FF" w14:textId="77777777" w:rsidR="002527F1" w:rsidRDefault="002527F1" w:rsidP="002527F1">
      <w:r w:rsidRPr="00F44F71">
        <w:t xml:space="preserve">Please refer to this and for further information please visit the </w:t>
      </w:r>
      <w:hyperlink r:id="rId28" w:history="1">
        <w:r w:rsidRPr="00F44F71">
          <w:rPr>
            <w:rStyle w:val="Hyperlink"/>
          </w:rPr>
          <w:t>RGS-IBG Fieldwork safety and planning pages</w:t>
        </w:r>
      </w:hyperlink>
      <w:r w:rsidRPr="00F44F71">
        <w:t xml:space="preserve">. </w:t>
      </w:r>
    </w:p>
    <w:p w14:paraId="61C836FB" w14:textId="089D8BA3" w:rsidR="00F44F71" w:rsidRPr="00F44F71" w:rsidRDefault="00F44F71" w:rsidP="00F44F71">
      <w:r w:rsidRPr="00F44F71">
        <w:rPr>
          <w:b/>
          <w:bCs/>
        </w:rPr>
        <w:lastRenderedPageBreak/>
        <w:t>Example of field map coloured in</w:t>
      </w:r>
    </w:p>
    <w:p w14:paraId="3FA6E052" w14:textId="33627AF1" w:rsidR="00F44F71" w:rsidRDefault="00F44F71" w:rsidP="00F44F71"/>
    <w:p w14:paraId="64133861" w14:textId="27BC2C14" w:rsidR="00F44F71" w:rsidRDefault="00F44F71" w:rsidP="00F44F71">
      <w:pPr>
        <w:jc w:val="center"/>
      </w:pPr>
      <w:r w:rsidRPr="00F44F71">
        <w:rPr>
          <w:noProof/>
        </w:rPr>
        <w:drawing>
          <wp:inline distT="0" distB="0" distL="0" distR="0" wp14:anchorId="2A4798F0" wp14:editId="1FEFA038">
            <wp:extent cx="5257800" cy="3653567"/>
            <wp:effectExtent l="0" t="0" r="0" b="4445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5706B45-36C4-46DE-B863-FB059B153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5706B45-36C4-46DE-B863-FB059B153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5663" r="2783" b="4472"/>
                    <a:stretch/>
                  </pic:blipFill>
                  <pic:spPr>
                    <a:xfrm>
                      <a:off x="0" y="0"/>
                      <a:ext cx="5270959" cy="36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B09D" w14:textId="46E24BAD" w:rsidR="00F44F71" w:rsidRDefault="00F44F71" w:rsidP="00F44F71">
      <w:pPr>
        <w:jc w:val="center"/>
      </w:pPr>
    </w:p>
    <w:p w14:paraId="5E1DC566" w14:textId="77777777" w:rsidR="002527F1" w:rsidRDefault="002527F1" w:rsidP="00F44F71">
      <w:pPr>
        <w:rPr>
          <w:b/>
          <w:bCs/>
        </w:rPr>
      </w:pPr>
    </w:p>
    <w:p w14:paraId="069067BD" w14:textId="77777777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t>Collecting secondary data</w:t>
      </w:r>
    </w:p>
    <w:p w14:paraId="7EBF6D47" w14:textId="77777777" w:rsidR="002527F1" w:rsidRPr="002527F1" w:rsidRDefault="002527F1" w:rsidP="00F44F71"/>
    <w:p w14:paraId="1FBB0872" w14:textId="50288182" w:rsidR="002527F1" w:rsidRPr="002527F1" w:rsidRDefault="002527F1" w:rsidP="002527F1">
      <w:r w:rsidRPr="002527F1">
        <w:t>Secondary data is data that has been collected by someone else and made available e.g. government statistics from the Census</w:t>
      </w:r>
      <w:r>
        <w:t xml:space="preserve">. </w:t>
      </w:r>
      <w:r w:rsidRPr="002527F1">
        <w:t>In this example we are using Energy Performance Certificates. Any premises sold or rented is required to have an EPC to show how energy efficient it is. Only buildings rate grade E or higher maybe rented. This data is free and available for public use.</w:t>
      </w:r>
    </w:p>
    <w:p w14:paraId="212DE409" w14:textId="77777777" w:rsidR="002527F1" w:rsidRPr="002527F1" w:rsidRDefault="002527F1" w:rsidP="00F44F71"/>
    <w:p w14:paraId="137B421E" w14:textId="3A3DE9CF" w:rsidR="002527F1" w:rsidRDefault="002527F1" w:rsidP="00F44F71">
      <w:pPr>
        <w:rPr>
          <w:b/>
          <w:bCs/>
        </w:rPr>
      </w:pPr>
      <w:r>
        <w:rPr>
          <w:b/>
          <w:bCs/>
        </w:rPr>
        <w:t>EPC data</w:t>
      </w:r>
    </w:p>
    <w:p w14:paraId="743F7A38" w14:textId="3D83905C" w:rsidR="002527F1" w:rsidRDefault="002527F1" w:rsidP="00F44F71">
      <w:pPr>
        <w:rPr>
          <w:b/>
          <w:bCs/>
        </w:rPr>
      </w:pPr>
      <w:r w:rsidRPr="002527F1">
        <w:rPr>
          <w:b/>
          <w:bCs/>
          <w:noProof/>
        </w:rPr>
        <w:drawing>
          <wp:inline distT="0" distB="0" distL="0" distR="0" wp14:anchorId="7B45DE34" wp14:editId="0CBA29AB">
            <wp:extent cx="2240280" cy="3136391"/>
            <wp:effectExtent l="0" t="0" r="7620" b="6985"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1129AC8-5374-4D05-81C5-B6A8A16400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1129AC8-5374-4D05-81C5-B6A8A16400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38188" t="20602" r="38188" b="20599"/>
                    <a:stretch/>
                  </pic:blipFill>
                  <pic:spPr>
                    <a:xfrm>
                      <a:off x="0" y="0"/>
                      <a:ext cx="2252980" cy="315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70CF" w14:textId="77777777" w:rsidR="002527F1" w:rsidRDefault="002527F1" w:rsidP="00F44F71">
      <w:pPr>
        <w:rPr>
          <w:b/>
          <w:bCs/>
        </w:rPr>
      </w:pPr>
    </w:p>
    <w:p w14:paraId="3C950544" w14:textId="77777777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lastRenderedPageBreak/>
        <w:t>Obtaining data on energy performance</w:t>
      </w:r>
    </w:p>
    <w:p w14:paraId="0A947913" w14:textId="3C3DBA44" w:rsidR="002527F1" w:rsidRDefault="002527F1" w:rsidP="00F44F71">
      <w:pPr>
        <w:rPr>
          <w:b/>
          <w:bCs/>
        </w:rPr>
      </w:pPr>
    </w:p>
    <w:p w14:paraId="6BC5F219" w14:textId="77777777" w:rsidR="002527F1" w:rsidRPr="002527F1" w:rsidRDefault="002527F1" w:rsidP="002527F1">
      <w:r w:rsidRPr="002527F1">
        <w:t xml:space="preserve">Using the CDRC database, you can look up EPC data for your local area </w:t>
      </w:r>
    </w:p>
    <w:p w14:paraId="23E5AB4F" w14:textId="77777777" w:rsidR="002527F1" w:rsidRPr="002527F1" w:rsidRDefault="000D7580" w:rsidP="002527F1">
      <w:hyperlink r:id="rId31" w:history="1">
        <w:r w:rsidR="002527F1" w:rsidRPr="002527F1">
          <w:rPr>
            <w:rStyle w:val="Hyperlink"/>
          </w:rPr>
          <w:t>https://maps.cdrc.ac.uk/#/metrics/epc_current</w:t>
        </w:r>
      </w:hyperlink>
      <w:r w:rsidR="002527F1" w:rsidRPr="002527F1">
        <w:t xml:space="preserve"> </w:t>
      </w:r>
    </w:p>
    <w:p w14:paraId="271F8E88" w14:textId="2D14C10D" w:rsidR="002527F1" w:rsidRDefault="002527F1" w:rsidP="00F44F71">
      <w:pPr>
        <w:rPr>
          <w:b/>
          <w:bCs/>
        </w:rPr>
      </w:pPr>
    </w:p>
    <w:p w14:paraId="103ED868" w14:textId="3B78F67E" w:rsidR="002527F1" w:rsidRDefault="002527F1" w:rsidP="00F44F71">
      <w:pPr>
        <w:rPr>
          <w:b/>
          <w:bCs/>
        </w:rPr>
      </w:pPr>
      <w:r w:rsidRPr="002527F1">
        <w:rPr>
          <w:b/>
          <w:bCs/>
          <w:noProof/>
        </w:rPr>
        <w:drawing>
          <wp:inline distT="0" distB="0" distL="0" distR="0" wp14:anchorId="4F736708" wp14:editId="19446FA8">
            <wp:extent cx="6036332" cy="2804591"/>
            <wp:effectExtent l="0" t="0" r="2540" b="0"/>
            <wp:docPr id="2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4E1364D-ED9C-4492-9F30-A2610B5154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4E1364D-ED9C-4492-9F30-A2610B5154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t="12200" b="5201"/>
                    <a:stretch/>
                  </pic:blipFill>
                  <pic:spPr>
                    <a:xfrm>
                      <a:off x="0" y="0"/>
                      <a:ext cx="6036332" cy="28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05B8" w14:textId="748B2801" w:rsidR="002527F1" w:rsidRDefault="002527F1" w:rsidP="00F44F71">
      <w:pPr>
        <w:rPr>
          <w:b/>
          <w:bCs/>
        </w:rPr>
      </w:pPr>
    </w:p>
    <w:p w14:paraId="198AAE45" w14:textId="784C42F0" w:rsidR="002527F1" w:rsidRDefault="002527F1" w:rsidP="00F44F71">
      <w:pPr>
        <w:rPr>
          <w:b/>
          <w:bCs/>
        </w:rPr>
      </w:pPr>
    </w:p>
    <w:p w14:paraId="3390BD8E" w14:textId="77777777" w:rsidR="002527F1" w:rsidRPr="002527F1" w:rsidRDefault="002527F1" w:rsidP="002527F1">
      <w:pPr>
        <w:rPr>
          <w:b/>
          <w:bCs/>
        </w:rPr>
      </w:pPr>
      <w:r w:rsidRPr="002527F1">
        <w:rPr>
          <w:b/>
          <w:bCs/>
        </w:rPr>
        <w:t>Answering your questions</w:t>
      </w:r>
    </w:p>
    <w:p w14:paraId="20B0E208" w14:textId="07B60B95" w:rsidR="002527F1" w:rsidRDefault="002527F1" w:rsidP="00F44F71">
      <w:pPr>
        <w:rPr>
          <w:b/>
          <w:bCs/>
        </w:rPr>
      </w:pPr>
    </w:p>
    <w:p w14:paraId="1429F654" w14:textId="77777777" w:rsidR="002527F1" w:rsidRPr="002527F1" w:rsidRDefault="002527F1" w:rsidP="002527F1">
      <w:pPr>
        <w:numPr>
          <w:ilvl w:val="0"/>
          <w:numId w:val="16"/>
        </w:numPr>
      </w:pPr>
      <w:r w:rsidRPr="002527F1">
        <w:t xml:space="preserve">Are younger buildings more energy efficient than older buildings? </w:t>
      </w:r>
    </w:p>
    <w:p w14:paraId="2648E381" w14:textId="77777777" w:rsidR="002527F1" w:rsidRDefault="002527F1" w:rsidP="002527F1"/>
    <w:p w14:paraId="28DBC13E" w14:textId="1137D73C" w:rsidR="002527F1" w:rsidRPr="002527F1" w:rsidRDefault="002527F1" w:rsidP="002527F1">
      <w:r w:rsidRPr="002527F1">
        <w:t>Buildings constructed between 1910-1930 in Ealing have an average EPC rating E (39-54) which is worse than the built in the 1960’s which have an average EPC rating of C (69-80) suggesting that older buildings are less sustainable than younger buildings.</w:t>
      </w:r>
    </w:p>
    <w:p w14:paraId="6DE7003C" w14:textId="77777777" w:rsidR="002527F1" w:rsidRDefault="002527F1" w:rsidP="00F44F71">
      <w:pPr>
        <w:rPr>
          <w:b/>
          <w:bCs/>
        </w:rPr>
      </w:pPr>
    </w:p>
    <w:p w14:paraId="7068C3CE" w14:textId="77777777" w:rsidR="002527F1" w:rsidRDefault="002527F1" w:rsidP="00F44F71">
      <w:pPr>
        <w:rPr>
          <w:b/>
          <w:bCs/>
        </w:rPr>
      </w:pPr>
    </w:p>
    <w:p w14:paraId="55076FA1" w14:textId="77777777" w:rsidR="002527F1" w:rsidRPr="002527F1" w:rsidRDefault="002527F1" w:rsidP="002527F1">
      <w:pPr>
        <w:numPr>
          <w:ilvl w:val="0"/>
          <w:numId w:val="17"/>
        </w:numPr>
      </w:pPr>
      <w:r w:rsidRPr="002527F1">
        <w:t>Are high rise buildings more sustainable than low rise buildings?</w:t>
      </w:r>
    </w:p>
    <w:p w14:paraId="4A60E5AB" w14:textId="77777777" w:rsidR="00280931" w:rsidRDefault="00280931" w:rsidP="002527F1"/>
    <w:p w14:paraId="1952641C" w14:textId="54BBF989" w:rsidR="002527F1" w:rsidRPr="002527F1" w:rsidRDefault="002527F1" w:rsidP="002527F1">
      <w:r w:rsidRPr="002527F1">
        <w:t>High rise (greater than 4 storeys) buildings in Ealing have an average EPC rating B (81-91) compared with low rise (2 storeys) which have an average EPC rating of D (55-68) suggesting that high rise buildings are more sustainable than low rise buildings.</w:t>
      </w:r>
    </w:p>
    <w:p w14:paraId="08D739E0" w14:textId="77777777" w:rsidR="002527F1" w:rsidRPr="002527F1" w:rsidRDefault="002527F1" w:rsidP="002527F1">
      <w:r w:rsidRPr="002527F1">
        <w:t xml:space="preserve"> </w:t>
      </w:r>
    </w:p>
    <w:p w14:paraId="5278FF40" w14:textId="77777777" w:rsidR="002527F1" w:rsidRPr="002527F1" w:rsidRDefault="002527F1" w:rsidP="002527F1">
      <w:pPr>
        <w:numPr>
          <w:ilvl w:val="0"/>
          <w:numId w:val="18"/>
        </w:numPr>
      </w:pPr>
      <w:r w:rsidRPr="002527F1">
        <w:t>Are concrete buildings more sustainable than brick buildings?</w:t>
      </w:r>
    </w:p>
    <w:p w14:paraId="79FB5D61" w14:textId="77777777" w:rsidR="00280931" w:rsidRDefault="00280931" w:rsidP="002527F1"/>
    <w:p w14:paraId="06E51EF5" w14:textId="0257B65A" w:rsidR="002527F1" w:rsidRPr="002527F1" w:rsidRDefault="002527F1" w:rsidP="002527F1">
      <w:r w:rsidRPr="002527F1">
        <w:t>Concrete buildings in Ealing have an average EPC rating B (81-91) compared with brick buildings have an average EPC rating of D (55-68) suggesting that concrete buildings are more sustainable than brick buildings.</w:t>
      </w:r>
    </w:p>
    <w:p w14:paraId="379841D3" w14:textId="77777777" w:rsidR="002527F1" w:rsidRDefault="002527F1" w:rsidP="00F44F71">
      <w:pPr>
        <w:rPr>
          <w:b/>
          <w:bCs/>
        </w:rPr>
      </w:pPr>
    </w:p>
    <w:sectPr w:rsidR="002527F1" w:rsidSect="00B00217">
      <w:headerReference w:type="even" r:id="rId33"/>
      <w:headerReference w:type="default" r:id="rId34"/>
      <w:footerReference w:type="default" r:id="rId35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108B3" w14:textId="77777777" w:rsidR="000D7580" w:rsidRDefault="000D7580">
      <w:r>
        <w:separator/>
      </w:r>
    </w:p>
  </w:endnote>
  <w:endnote w:type="continuationSeparator" w:id="0">
    <w:p w14:paraId="7BC95483" w14:textId="77777777" w:rsidR="000D7580" w:rsidRDefault="000D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C7F00" w14:textId="41CF6F67" w:rsidR="0055362F" w:rsidRDefault="0055362F">
    <w:pPr>
      <w:pStyle w:val="Footer"/>
    </w:pPr>
  </w:p>
  <w:p w14:paraId="3B01A8C6" w14:textId="77777777" w:rsidR="0055362F" w:rsidRDefault="005536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DFAB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80209" w14:textId="77777777" w:rsidR="000D7580" w:rsidRDefault="000D7580">
      <w:r>
        <w:separator/>
      </w:r>
    </w:p>
  </w:footnote>
  <w:footnote w:type="continuationSeparator" w:id="0">
    <w:p w14:paraId="5C9718E4" w14:textId="77777777" w:rsidR="000D7580" w:rsidRDefault="000D7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3F42C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4415156" wp14:editId="28DA1A0C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DEC07C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22614FA" wp14:editId="19FF93C3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6688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2F894FD" wp14:editId="457892C3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614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5006688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2F894FD" wp14:editId="457892C3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C54B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D8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7CD46A9D" wp14:editId="7C0B13E0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10247A29"/>
    <w:multiLevelType w:val="hybridMultilevel"/>
    <w:tmpl w:val="744C24DA"/>
    <w:lvl w:ilvl="0" w:tplc="0678908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E2972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8044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A06C8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45ED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2326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A6F34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CE410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486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A2087"/>
    <w:multiLevelType w:val="hybridMultilevel"/>
    <w:tmpl w:val="24AC4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63157"/>
    <w:multiLevelType w:val="hybridMultilevel"/>
    <w:tmpl w:val="2D907008"/>
    <w:lvl w:ilvl="0" w:tplc="4B3ED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AC12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0A6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FEB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42CE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B46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A68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8446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A10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A6E77"/>
    <w:multiLevelType w:val="hybridMultilevel"/>
    <w:tmpl w:val="1C66BDE4"/>
    <w:lvl w:ilvl="0" w:tplc="7316AD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08F3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94B5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AEBF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27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0AA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6A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F47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94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17579E"/>
    <w:multiLevelType w:val="hybridMultilevel"/>
    <w:tmpl w:val="13AAC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59C2"/>
    <w:multiLevelType w:val="hybridMultilevel"/>
    <w:tmpl w:val="725C9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621B"/>
    <w:multiLevelType w:val="hybridMultilevel"/>
    <w:tmpl w:val="BDEA65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D251A"/>
    <w:multiLevelType w:val="hybridMultilevel"/>
    <w:tmpl w:val="37F2AB6E"/>
    <w:lvl w:ilvl="0" w:tplc="34143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189C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10A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27E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631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6A2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62A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247A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8EFA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5B0310"/>
    <w:multiLevelType w:val="hybridMultilevel"/>
    <w:tmpl w:val="55DAE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0" w15:restartNumberingAfterBreak="0">
    <w:nsid w:val="52F66D9C"/>
    <w:multiLevelType w:val="hybridMultilevel"/>
    <w:tmpl w:val="AAFCF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1F6923"/>
    <w:multiLevelType w:val="hybridMultilevel"/>
    <w:tmpl w:val="7188D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66F2B"/>
    <w:multiLevelType w:val="hybridMultilevel"/>
    <w:tmpl w:val="40AA0C00"/>
    <w:lvl w:ilvl="0" w:tplc="9834A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2E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0C2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40E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2B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CA5D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C9D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F40F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A8A0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FE3253"/>
    <w:multiLevelType w:val="hybridMultilevel"/>
    <w:tmpl w:val="D14C0D1E"/>
    <w:lvl w:ilvl="0" w:tplc="76204BA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6C995E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CD74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898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8753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1684C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4D5B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C853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B6734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75A30"/>
    <w:multiLevelType w:val="hybridMultilevel"/>
    <w:tmpl w:val="68E6D8DA"/>
    <w:lvl w:ilvl="0" w:tplc="A4A263D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96C3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EE0C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7C8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A03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76A5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C76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32C5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40C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16"/>
  </w:num>
  <w:num w:numId="5">
    <w:abstractNumId w:val="5"/>
  </w:num>
  <w:num w:numId="6">
    <w:abstractNumId w:val="10"/>
  </w:num>
  <w:num w:numId="7">
    <w:abstractNumId w:val="4"/>
  </w:num>
  <w:num w:numId="8">
    <w:abstractNumId w:val="15"/>
  </w:num>
  <w:num w:numId="9">
    <w:abstractNumId w:val="12"/>
  </w:num>
  <w:num w:numId="10">
    <w:abstractNumId w:val="6"/>
  </w:num>
  <w:num w:numId="11">
    <w:abstractNumId w:val="14"/>
  </w:num>
  <w:num w:numId="12">
    <w:abstractNumId w:val="1"/>
  </w:num>
  <w:num w:numId="13">
    <w:abstractNumId w:val="0"/>
  </w:num>
  <w:num w:numId="14">
    <w:abstractNumId w:val="8"/>
  </w:num>
  <w:num w:numId="15">
    <w:abstractNumId w:val="7"/>
  </w:num>
  <w:num w:numId="16">
    <w:abstractNumId w:val="2"/>
  </w:num>
  <w:num w:numId="17">
    <w:abstractNumId w:val="3"/>
  </w:num>
  <w:num w:numId="18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E4"/>
    <w:rsid w:val="00002564"/>
    <w:rsid w:val="00007642"/>
    <w:rsid w:val="0002618E"/>
    <w:rsid w:val="0003232A"/>
    <w:rsid w:val="000414A8"/>
    <w:rsid w:val="00045C95"/>
    <w:rsid w:val="00075520"/>
    <w:rsid w:val="000827E5"/>
    <w:rsid w:val="000A189B"/>
    <w:rsid w:val="000B0554"/>
    <w:rsid w:val="000B4DE8"/>
    <w:rsid w:val="000B6DAB"/>
    <w:rsid w:val="000C4849"/>
    <w:rsid w:val="000D0B95"/>
    <w:rsid w:val="000D7580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850D8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527F1"/>
    <w:rsid w:val="00280931"/>
    <w:rsid w:val="002A77AE"/>
    <w:rsid w:val="002B3937"/>
    <w:rsid w:val="002B4EC5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4052AF"/>
    <w:rsid w:val="00410559"/>
    <w:rsid w:val="0041383D"/>
    <w:rsid w:val="004162A4"/>
    <w:rsid w:val="00417437"/>
    <w:rsid w:val="00417ADE"/>
    <w:rsid w:val="00481E63"/>
    <w:rsid w:val="004F6E3E"/>
    <w:rsid w:val="0050485C"/>
    <w:rsid w:val="0050768D"/>
    <w:rsid w:val="005109AC"/>
    <w:rsid w:val="00527F75"/>
    <w:rsid w:val="00534B87"/>
    <w:rsid w:val="00534FFF"/>
    <w:rsid w:val="0054373F"/>
    <w:rsid w:val="0055183E"/>
    <w:rsid w:val="0055362F"/>
    <w:rsid w:val="00557B75"/>
    <w:rsid w:val="00565E71"/>
    <w:rsid w:val="005932D8"/>
    <w:rsid w:val="005954DF"/>
    <w:rsid w:val="005C2DBA"/>
    <w:rsid w:val="005D0388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3139"/>
    <w:rsid w:val="006A6BD5"/>
    <w:rsid w:val="006B60EE"/>
    <w:rsid w:val="006C3B1E"/>
    <w:rsid w:val="006E523D"/>
    <w:rsid w:val="006F49A9"/>
    <w:rsid w:val="00747C6F"/>
    <w:rsid w:val="0075131C"/>
    <w:rsid w:val="007653D3"/>
    <w:rsid w:val="0076787D"/>
    <w:rsid w:val="00775FE8"/>
    <w:rsid w:val="00781F38"/>
    <w:rsid w:val="007A332A"/>
    <w:rsid w:val="007A401C"/>
    <w:rsid w:val="007B5402"/>
    <w:rsid w:val="007C1C3F"/>
    <w:rsid w:val="00823165"/>
    <w:rsid w:val="00823B9F"/>
    <w:rsid w:val="00843DC7"/>
    <w:rsid w:val="008567B0"/>
    <w:rsid w:val="008718F3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0E4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A017D6"/>
    <w:rsid w:val="00A11EB6"/>
    <w:rsid w:val="00A17F33"/>
    <w:rsid w:val="00A24EE2"/>
    <w:rsid w:val="00A4179C"/>
    <w:rsid w:val="00A44DE4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5181E"/>
    <w:rsid w:val="00B52F60"/>
    <w:rsid w:val="00B55C0B"/>
    <w:rsid w:val="00B5670C"/>
    <w:rsid w:val="00B676A6"/>
    <w:rsid w:val="00B94924"/>
    <w:rsid w:val="00BB45B7"/>
    <w:rsid w:val="00BC1BE4"/>
    <w:rsid w:val="00BC2FC7"/>
    <w:rsid w:val="00BD29BC"/>
    <w:rsid w:val="00BF4F58"/>
    <w:rsid w:val="00BF77E4"/>
    <w:rsid w:val="00C02692"/>
    <w:rsid w:val="00C0338C"/>
    <w:rsid w:val="00C0347B"/>
    <w:rsid w:val="00C05B7D"/>
    <w:rsid w:val="00C240AA"/>
    <w:rsid w:val="00C27FD3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D00A48"/>
    <w:rsid w:val="00D31DC9"/>
    <w:rsid w:val="00D3357C"/>
    <w:rsid w:val="00D429F1"/>
    <w:rsid w:val="00D42D0E"/>
    <w:rsid w:val="00D51DB7"/>
    <w:rsid w:val="00D776BD"/>
    <w:rsid w:val="00D832F5"/>
    <w:rsid w:val="00D87765"/>
    <w:rsid w:val="00D932BD"/>
    <w:rsid w:val="00DA19A2"/>
    <w:rsid w:val="00DA59B9"/>
    <w:rsid w:val="00DB3249"/>
    <w:rsid w:val="00DD0159"/>
    <w:rsid w:val="00DD288B"/>
    <w:rsid w:val="00DE5ABE"/>
    <w:rsid w:val="00E0456F"/>
    <w:rsid w:val="00E05418"/>
    <w:rsid w:val="00E27AF7"/>
    <w:rsid w:val="00E35A21"/>
    <w:rsid w:val="00E361E3"/>
    <w:rsid w:val="00E45847"/>
    <w:rsid w:val="00E72622"/>
    <w:rsid w:val="00E909BE"/>
    <w:rsid w:val="00E93CFE"/>
    <w:rsid w:val="00EB473F"/>
    <w:rsid w:val="00EB4B19"/>
    <w:rsid w:val="00EB5770"/>
    <w:rsid w:val="00EE2C15"/>
    <w:rsid w:val="00F22DEA"/>
    <w:rsid w:val="00F32F8E"/>
    <w:rsid w:val="00F44F71"/>
    <w:rsid w:val="00F60DFC"/>
    <w:rsid w:val="00F632D8"/>
    <w:rsid w:val="00F81253"/>
    <w:rsid w:val="00F95593"/>
    <w:rsid w:val="00F965F3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64704B"/>
  <w15:docId w15:val="{4E77EA38-BB73-4261-8002-00F4B8BA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5362F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E52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25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06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47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01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5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8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2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1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1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91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17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11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9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1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18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98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5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8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7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01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1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1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4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9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1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20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40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31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16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1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6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9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0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3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57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79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21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92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2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32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4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83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42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54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53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6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18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4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3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0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2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00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88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0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5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4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76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18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5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4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89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70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72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esri.com/en-us/what-is-gis/overview" TargetMode="External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hyperlink" Target="https://www.ordnancesurvey.co.uk/mapzone/gis-zone" TargetMode="External"/><Relationship Id="rId17" Type="http://schemas.openxmlformats.org/officeDocument/2006/relationships/hyperlink" Target="https://surveyoflondon.org/map/" TargetMode="External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historicengland.org.uk/services-skills/our-planning-services/greater-london-archaeology-advisory-service/greater-london-historic-environment-record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ages.colouring.london/buildingcategories" TargetMode="External"/><Relationship Id="rId23" Type="http://schemas.openxmlformats.org/officeDocument/2006/relationships/hyperlink" Target="https://www.rgs.org/schools/teaching-resources/the-case-for-qualitative-fieldwork/" TargetMode="External"/><Relationship Id="rId28" Type="http://schemas.openxmlformats.org/officeDocument/2006/relationships/hyperlink" Target="https://www.rgs.org/schools/fieldwork-in-schools/fieldwork-safety-and-planning/risk-assessments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colouringlondon.org/" TargetMode="External"/><Relationship Id="rId19" Type="http://schemas.openxmlformats.org/officeDocument/2006/relationships/hyperlink" Target="https://www.esri.com/en-us/what-is-gis/overview" TargetMode="External"/><Relationship Id="rId31" Type="http://schemas.openxmlformats.org/officeDocument/2006/relationships/hyperlink" Target="https://maps.cdrc.ac.uk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hyperlink" Target="https://digimapforschools.edina.ac.uk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12</TotalTime>
  <Pages>8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Edward Badger</cp:lastModifiedBy>
  <cp:revision>4</cp:revision>
  <cp:lastPrinted>2004-07-08T14:42:00Z</cp:lastPrinted>
  <dcterms:created xsi:type="dcterms:W3CDTF">2020-02-28T11:25:00Z</dcterms:created>
  <dcterms:modified xsi:type="dcterms:W3CDTF">2020-02-28T12:02:00Z</dcterms:modified>
</cp:coreProperties>
</file>